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Arial" w:hAnsi="Arial" w:cs="Arial"/>
          <w:b/>
        </w:rPr>
        <w:id w:val="805429490"/>
        <w:docPartObj>
          <w:docPartGallery w:val="Cover Pages"/>
          <w:docPartUnique/>
        </w:docPartObj>
      </w:sdtPr>
      <w:sdtContent>
        <w:p w:rsidR="00765E7B" w:rsidRDefault="00B060C0" w:rsidP="00AA38D6">
          <w:pPr>
            <w:rPr>
              <w:rFonts w:ascii="Arial" w:hAnsi="Arial" w:cs="Arial"/>
              <w:smallCaps/>
            </w:rPr>
          </w:pPr>
          <w:r>
            <w:rPr>
              <w:rFonts w:ascii="Arial" w:hAnsi="Arial" w:cs="Arial"/>
              <w:smallCaps/>
              <w:noProof/>
              <w:lang w:val="fr-FR" w:eastAsia="fr-FR"/>
            </w:rPr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112" type="#_x0000_t62" style="position:absolute;margin-left:211.35pt;margin-top:-41.8pt;width:290.35pt;height:95.2pt;z-index:251700736;mso-position-horizontal-relative:text;mso-position-vertical-relative:text" adj="-551,39093">
                <v:textbox>
                  <w:txbxContent>
                    <w:p w:rsidR="00487235" w:rsidRPr="00814472" w:rsidRDefault="00487235" w:rsidP="00F41281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  <w:lang w:val="fr-FR"/>
                        </w:rPr>
                      </w:pPr>
                      <w:sdt>
                        <w:sdtPr>
                          <w:rPr>
                            <w:rStyle w:val="TitreCar"/>
                            <w:rFonts w:ascii="Freestyle Script" w:hAnsi="Freestyle Script"/>
                            <w:sz w:val="96"/>
                            <w:szCs w:val="96"/>
                          </w:rPr>
                          <w:id w:val="-2032261107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rStyle w:val="TitreCar"/>
                              <w:rFonts w:ascii="Freestyle Script" w:hAnsi="Freestyle Script"/>
                              <w:sz w:val="96"/>
                              <w:szCs w:val="96"/>
                              <w:lang w:val="fr-BE"/>
                            </w:rPr>
                            <w:t>Guten Dag !</w:t>
                          </w:r>
                        </w:sdtContent>
                      </w:sdt>
                    </w:p>
                    <w:p w:rsidR="00487235" w:rsidRPr="00814472" w:rsidRDefault="0048723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w:r>
          <w:r w:rsidR="00F41281">
            <w:rPr>
              <w:rFonts w:ascii="Arial" w:hAnsi="Arial" w:cs="Arial"/>
              <w:smallCaps/>
              <w:noProof/>
              <w:lang w:val="fr-FR" w:eastAsia="fr-FR"/>
            </w:rPr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column">
                  <wp:posOffset>-806860</wp:posOffset>
                </wp:positionH>
                <wp:positionV relativeFrom="paragraph">
                  <wp:posOffset>-766916</wp:posOffset>
                </wp:positionV>
                <wp:extent cx="7148666" cy="6164826"/>
                <wp:effectExtent l="38100" t="0" r="14134" b="2255274"/>
                <wp:wrapNone/>
                <wp:docPr id="2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8666" cy="61648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 w:rsidRPr="00B060C0">
            <w:rPr>
              <w:rFonts w:ascii="Arial" w:hAnsi="Arial" w:cs="Arial"/>
              <w:noProof/>
              <w:sz w:val="28"/>
              <w:szCs w:val="28"/>
            </w:rPr>
            <w:pict>
              <v:oval id="_x0000_s1105" style="position:absolute;margin-left:328.8pt;margin-top:-122pt;width:27.5pt;height:27.5pt;z-index:251755008;mso-position-horizontal-relative:left-margin-area;mso-position-vertical-relative:bottom-margin-area;v-text-anchor:middle" o:allowincell="f" fillcolor="#0070c0" stroked="f">
                <v:textbox style="mso-next-textbox:#_x0000_s1105" inset="0,0,0,0">
                  <w:txbxContent>
                    <w:p w:rsidR="00487235" w:rsidRDefault="00487235">
                      <w:pPr>
                        <w:pStyle w:val="by"/>
                        <w:rPr>
                          <w:szCs w:val="40"/>
                        </w:rPr>
                      </w:pPr>
                      <w:r>
                        <w:rPr>
                          <w:lang w:val="fr-FR"/>
                        </w:rPr>
                        <w:t>par</w:t>
                      </w:r>
                    </w:p>
                  </w:txbxContent>
                </v:textbox>
                <w10:wrap anchorx="margin" anchory="page"/>
              </v:oval>
            </w:pict>
          </w:r>
          <w:r w:rsidRPr="00B060C0">
            <w:rPr>
              <w:rFonts w:ascii="Arial" w:hAnsi="Arial" w:cs="Arial"/>
              <w:smallCaps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7" type="#_x0000_t202" style="position:absolute;margin-left:255.45pt;margin-top:607pt;width:203.4pt;height:88.7pt;z-index:251684352;mso-position-horizontal-relative:text;mso-position-vertical-relative:text" stroked="f">
                <v:textbox style="mso-next-textbox:#_x0000_s1107">
                  <w:txbxContent>
                    <w:p w:rsidR="00487235" w:rsidRPr="00F41281" w:rsidRDefault="00487235">
                      <w:pPr>
                        <w:pStyle w:val="Names"/>
                        <w:rPr>
                          <w:rFonts w:ascii="Freestyle Script" w:hAnsi="Freestyle Script"/>
                          <w:sz w:val="40"/>
                          <w:szCs w:val="40"/>
                          <w:lang w:val="da-DK"/>
                        </w:rPr>
                      </w:pPr>
                      <w:sdt>
                        <w:sdtPr>
                          <w:rPr>
                            <w:rFonts w:ascii="Freestyle Script" w:hAnsi="Freestyle Script"/>
                            <w:sz w:val="40"/>
                            <w:szCs w:val="40"/>
                          </w:rPr>
                          <w:id w:val="-2032261110"/>
                        </w:sdtPr>
                        <w:sdtContent>
                          <w:r w:rsidRPr="005B2E1C">
                            <w:rPr>
                              <w:rFonts w:ascii="Freestyle Script" w:hAnsi="Freestyle Script"/>
                              <w:sz w:val="40"/>
                              <w:szCs w:val="40"/>
                            </w:rPr>
                            <w:t>Delphine Schepers</w:t>
                          </w:r>
                        </w:sdtContent>
                      </w:sdt>
                      <w:r w:rsidRPr="00F41281">
                        <w:rPr>
                          <w:rFonts w:ascii="Freestyle Script" w:hAnsi="Freestyle Script"/>
                          <w:sz w:val="40"/>
                          <w:szCs w:val="40"/>
                          <w:lang w:val="da-DK"/>
                        </w:rPr>
                        <w:br/>
                      </w:r>
                      <w:sdt>
                        <w:sdtPr>
                          <w:rPr>
                            <w:rFonts w:ascii="Freestyle Script" w:hAnsi="Freestyle Script"/>
                            <w:sz w:val="40"/>
                            <w:szCs w:val="40"/>
                          </w:rPr>
                          <w:id w:val="-2032261109"/>
                        </w:sdtPr>
                        <w:sdtContent>
                          <w:r w:rsidRPr="005B2E1C">
                            <w:rPr>
                              <w:rFonts w:ascii="Freestyle Script" w:hAnsi="Freestyle Script"/>
                              <w:sz w:val="40"/>
                              <w:szCs w:val="40"/>
                            </w:rPr>
                            <w:t>3NPB</w:t>
                          </w:r>
                        </w:sdtContent>
                      </w:sdt>
                      <w:r w:rsidRPr="00F41281">
                        <w:rPr>
                          <w:rFonts w:ascii="Freestyle Script" w:hAnsi="Freestyle Script"/>
                          <w:sz w:val="40"/>
                          <w:szCs w:val="40"/>
                          <w:lang w:val="da-DK"/>
                        </w:rPr>
                        <w:br/>
                      </w:r>
                      <w:sdt>
                        <w:sdtPr>
                          <w:rPr>
                            <w:rFonts w:ascii="Freestyle Script" w:hAnsi="Freestyle Script"/>
                            <w:sz w:val="40"/>
                            <w:szCs w:val="40"/>
                          </w:rPr>
                          <w:id w:val="-2032261108"/>
                        </w:sdtPr>
                        <w:sdtContent>
                          <w:r w:rsidRPr="005B2E1C">
                            <w:rPr>
                              <w:rFonts w:ascii="Freestyle Script" w:hAnsi="Freestyle Script"/>
                              <w:sz w:val="40"/>
                              <w:szCs w:val="40"/>
                            </w:rPr>
                            <w:t xml:space="preserve">Madame </w:t>
                          </w:r>
                        </w:sdtContent>
                      </w:sdt>
                      <w:r>
                        <w:rPr>
                          <w:rFonts w:ascii="Freestyle Script" w:hAnsi="Freestyle Script"/>
                          <w:sz w:val="40"/>
                          <w:szCs w:val="40"/>
                        </w:rPr>
                        <w:t>Biebuyck C.</w:t>
                      </w:r>
                    </w:p>
                  </w:txbxContent>
                </v:textbox>
              </v:shape>
            </w:pict>
          </w:r>
          <w:r w:rsidR="00BC6EFC">
            <w:rPr>
              <w:rFonts w:ascii="Arial" w:hAnsi="Arial" w:cs="Arial"/>
              <w:b/>
            </w:rPr>
            <w:br w:type="page"/>
          </w:r>
        </w:p>
      </w:sdtContent>
    </w:sdt>
    <w:p w:rsidR="00EB49DD" w:rsidRDefault="00EB49DD" w:rsidP="00EB49DD">
      <w:pPr>
        <w:pStyle w:val="Style1"/>
        <w:jc w:val="left"/>
      </w:pPr>
      <w:r>
        <w:lastRenderedPageBreak/>
        <w:t>Table des matières</w:t>
      </w:r>
    </w:p>
    <w:p w:rsidR="00EB49DD" w:rsidRDefault="00EB49DD" w:rsidP="00783ED3">
      <w:pPr>
        <w:pStyle w:val="Style1"/>
        <w:numPr>
          <w:ilvl w:val="0"/>
          <w:numId w:val="29"/>
        </w:numPr>
        <w:jc w:val="left"/>
      </w:pPr>
      <w:r>
        <w:t>se déplacer dans un quadrillage grâce aux points cardinaux</w:t>
      </w:r>
    </w:p>
    <w:p w:rsidR="00783ED3" w:rsidRDefault="00783ED3" w:rsidP="00783ED3">
      <w:pPr>
        <w:pStyle w:val="Style1"/>
        <w:numPr>
          <w:ilvl w:val="0"/>
          <w:numId w:val="29"/>
        </w:numPr>
        <w:jc w:val="left"/>
      </w:pPr>
      <w:r>
        <w:t>se déplacer dans un quadrillage grâce aux points cardinaux</w:t>
      </w:r>
    </w:p>
    <w:p w:rsidR="00783ED3" w:rsidRDefault="00783ED3" w:rsidP="00783ED3">
      <w:pPr>
        <w:pStyle w:val="Style1"/>
        <w:numPr>
          <w:ilvl w:val="0"/>
          <w:numId w:val="29"/>
        </w:numPr>
        <w:jc w:val="left"/>
      </w:pPr>
      <w:r>
        <w:t>Savoir lire une carte (titre, légende…) et orientation via les points cardinaux</w:t>
      </w:r>
    </w:p>
    <w:p w:rsidR="00783ED3" w:rsidRDefault="00783ED3" w:rsidP="00783ED3">
      <w:pPr>
        <w:pStyle w:val="Style1"/>
        <w:numPr>
          <w:ilvl w:val="0"/>
          <w:numId w:val="29"/>
        </w:numPr>
        <w:jc w:val="left"/>
      </w:pPr>
      <w:r>
        <w:t>Les pays limitrophes et orientation via les points cardinaux</w:t>
      </w:r>
    </w:p>
    <w:p w:rsidR="00783ED3" w:rsidRDefault="00783ED3" w:rsidP="00783ED3">
      <w:pPr>
        <w:pStyle w:val="Style1"/>
        <w:numPr>
          <w:ilvl w:val="0"/>
          <w:numId w:val="29"/>
        </w:numPr>
        <w:jc w:val="left"/>
      </w:pPr>
      <w:r>
        <w:t>Découverte culturelle (Orientation via les points cardinaux)</w:t>
      </w:r>
    </w:p>
    <w:p w:rsidR="00783ED3" w:rsidRDefault="00783ED3" w:rsidP="00783ED3">
      <w:pPr>
        <w:pStyle w:val="Style1"/>
        <w:numPr>
          <w:ilvl w:val="0"/>
          <w:numId w:val="29"/>
        </w:numPr>
        <w:jc w:val="left"/>
      </w:pPr>
      <w:r>
        <w:t>Direction routière</w:t>
      </w:r>
    </w:p>
    <w:p w:rsidR="00783ED3" w:rsidRDefault="00783ED3" w:rsidP="00783ED3">
      <w:pPr>
        <w:pStyle w:val="Style1"/>
        <w:numPr>
          <w:ilvl w:val="0"/>
          <w:numId w:val="29"/>
        </w:numPr>
        <w:jc w:val="left"/>
      </w:pPr>
      <w:r>
        <w:t>Annexe 1 : Construction de l’U.E.</w:t>
      </w:r>
    </w:p>
    <w:p w:rsidR="00783ED3" w:rsidRDefault="00783ED3" w:rsidP="00783ED3">
      <w:pPr>
        <w:pStyle w:val="Style1"/>
        <w:numPr>
          <w:ilvl w:val="0"/>
          <w:numId w:val="29"/>
        </w:numPr>
        <w:jc w:val="left"/>
      </w:pPr>
      <w:r>
        <w:t>Annexe 2 : La Bavière, carte routière</w:t>
      </w:r>
    </w:p>
    <w:p w:rsidR="00783ED3" w:rsidRDefault="00783ED3" w:rsidP="00783ED3">
      <w:pPr>
        <w:pStyle w:val="Style1"/>
        <w:numPr>
          <w:ilvl w:val="0"/>
          <w:numId w:val="29"/>
        </w:numPr>
        <w:jc w:val="left"/>
      </w:pPr>
      <w:r>
        <w:t>Annexe 4 : affiche ludique de l’Allemagne (arts et culture)</w:t>
      </w:r>
    </w:p>
    <w:p w:rsidR="00783ED3" w:rsidRDefault="00783ED3" w:rsidP="00783ED3">
      <w:pPr>
        <w:pStyle w:val="Style1"/>
        <w:jc w:val="left"/>
      </w:pPr>
    </w:p>
    <w:p w:rsidR="00765E7B" w:rsidRPr="009573E8" w:rsidRDefault="00BC6EFC" w:rsidP="009573E8">
      <w:pPr>
        <w:rPr>
          <w:lang w:val="fr-FR"/>
        </w:rPr>
      </w:pPr>
      <w:r w:rsidRPr="003F05E1">
        <w:rPr>
          <w:lang w:val="fr-FR"/>
        </w:rPr>
        <w:br w:type="page"/>
      </w:r>
    </w:p>
    <w:p w:rsidR="00814472" w:rsidRDefault="009573E8" w:rsidP="009573E8">
      <w:pPr>
        <w:pStyle w:val="Style1"/>
        <w:ind w:right="3379"/>
        <w:jc w:val="left"/>
      </w:pPr>
      <w:r>
        <w:rPr>
          <w:noProof/>
          <w:lang w:val="fr-FR" w:eastAsia="fr-FR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5615305</wp:posOffset>
            </wp:positionH>
            <wp:positionV relativeFrom="paragraph">
              <wp:posOffset>-215900</wp:posOffset>
            </wp:positionV>
            <wp:extent cx="951230" cy="1040130"/>
            <wp:effectExtent l="19050" t="0" r="1270" b="0"/>
            <wp:wrapNone/>
            <wp:docPr id="17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30" r="6066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0C0">
        <w:rPr>
          <w:noProof/>
          <w:lang w:val="fr-FR" w:eastAsia="fr-FR"/>
        </w:rPr>
        <w:pict>
          <v:shape id="_x0000_s1121" type="#_x0000_t62" style="position:absolute;margin-left:332.3pt;margin-top:-15.75pt;width:101.75pt;height:119.3pt;z-index:251737600;mso-position-horizontal-relative:text;mso-position-vertical-relative:text" adj="24912,7858">
            <v:textbox style="mso-next-textbox:#_x0000_s1121">
              <w:txbxContent>
                <w:p w:rsidR="00487235" w:rsidRPr="009573E8" w:rsidRDefault="00487235" w:rsidP="009573E8">
                  <w:pPr>
                    <w:pStyle w:val="Style1"/>
                    <w:rPr>
                      <w:rFonts w:ascii="Hand Of Sean" w:hAnsi="Hand Of Sean"/>
                      <w:sz w:val="28"/>
                      <w:szCs w:val="28"/>
                    </w:rPr>
                  </w:pPr>
                  <w:r w:rsidRPr="009573E8">
                    <w:rPr>
                      <w:rFonts w:ascii="Hand Of Sean" w:hAnsi="Hand Of Sean"/>
                      <w:sz w:val="28"/>
                      <w:szCs w:val="28"/>
                    </w:rPr>
                    <w:t>Prépare ta valise ! Nous partons</w:t>
                  </w:r>
                  <w:r>
                    <w:rPr>
                      <w:rFonts w:ascii="Hand Of Sean" w:hAnsi="Hand Of Sean"/>
                      <w:sz w:val="28"/>
                      <w:szCs w:val="28"/>
                    </w:rPr>
                    <w:t> !</w:t>
                  </w:r>
                </w:p>
              </w:txbxContent>
            </v:textbox>
          </v:shape>
        </w:pict>
      </w:r>
      <w:r w:rsidR="00B060C0">
        <w:rPr>
          <w:noProof/>
          <w:lang w:val="fr-FR" w:eastAsia="fr-F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11" type="#_x0000_t122" style="position:absolute;margin-left:281.65pt;margin-top:116.75pt;width:161.2pt;height:109.55pt;z-index:251697664;mso-position-horizontal-relative:text;mso-position-vertical-relative:text;mso-width-relative:margin;mso-height-relative:margin" filled="f" stroked="f">
            <v:textbox style="mso-next-textbox:#_x0000_s1111">
              <w:txbxContent>
                <w:p w:rsidR="00487235" w:rsidRDefault="00487235" w:rsidP="00F41281">
                  <w:pPr>
                    <w:pStyle w:val="Paragraphedeliste"/>
                    <w:numPr>
                      <w:ilvl w:val="0"/>
                      <w:numId w:val="21"/>
                    </w:num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Deux cases au Nord.</w:t>
                  </w:r>
                </w:p>
                <w:p w:rsidR="00487235" w:rsidRPr="00F41281" w:rsidRDefault="00487235" w:rsidP="00F41281">
                  <w:pPr>
                    <w:pStyle w:val="Paragraphedeliste"/>
                    <w:numPr>
                      <w:ilvl w:val="0"/>
                      <w:numId w:val="21"/>
                    </w:num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Ta valise est prête !</w:t>
                  </w:r>
                </w:p>
              </w:txbxContent>
            </v:textbox>
          </v:shape>
        </w:pict>
      </w:r>
      <w:r w:rsidR="00B060C0">
        <w:rPr>
          <w:noProof/>
          <w:lang w:val="fr-FR" w:eastAsia="fr-FR"/>
        </w:rPr>
        <w:pict>
          <v:shape id="_x0000_s1110" type="#_x0000_t122" style="position:absolute;margin-left:137.75pt;margin-top:112.45pt;width:161.2pt;height:109.55pt;z-index:251696640;mso-position-horizontal-relative:text;mso-position-vertical-relative:text;mso-width-relative:margin;mso-height-relative:margin" filled="f" stroked="f">
            <v:textbox style="mso-next-textbox:#_x0000_s1110">
              <w:txbxContent>
                <w:p w:rsidR="00487235" w:rsidRDefault="00487235" w:rsidP="00F41281">
                  <w:pPr>
                    <w:pStyle w:val="Paragraphedeliste"/>
                    <w:numPr>
                      <w:ilvl w:val="0"/>
                      <w:numId w:val="21"/>
                    </w:num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Deux cases au Nord</w:t>
                  </w:r>
                </w:p>
                <w:p w:rsidR="00487235" w:rsidRDefault="00487235" w:rsidP="00F41281">
                  <w:pPr>
                    <w:pStyle w:val="Paragraphedeliste"/>
                    <w:numPr>
                      <w:ilvl w:val="0"/>
                      <w:numId w:val="21"/>
                    </w:num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Deux cases à l’Ouest</w:t>
                  </w:r>
                </w:p>
                <w:p w:rsidR="00487235" w:rsidRDefault="00487235" w:rsidP="00F41281">
                  <w:pPr>
                    <w:pStyle w:val="Paragraphedeliste"/>
                    <w:numPr>
                      <w:ilvl w:val="0"/>
                      <w:numId w:val="21"/>
                    </w:num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Une case au Sud.</w:t>
                  </w:r>
                </w:p>
                <w:p w:rsidR="00487235" w:rsidRPr="00F41281" w:rsidRDefault="00487235" w:rsidP="00F41281">
                  <w:pPr>
                    <w:pStyle w:val="Paragraphedeliste"/>
                    <w:numPr>
                      <w:ilvl w:val="0"/>
                      <w:numId w:val="21"/>
                    </w:numPr>
                    <w:rPr>
                      <w:lang w:val="fr-FR"/>
                    </w:rPr>
                  </w:pPr>
                  <w:r w:rsidRPr="00F41281">
                    <w:rPr>
                      <w:lang w:val="fr-FR"/>
                    </w:rPr>
                    <w:t>Deux cases à l’Ouest.</w:t>
                  </w:r>
                </w:p>
              </w:txbxContent>
            </v:textbox>
          </v:shape>
        </w:pict>
      </w:r>
      <w:r w:rsidR="00B060C0">
        <w:rPr>
          <w:noProof/>
          <w:lang w:val="fr-FR"/>
        </w:rPr>
        <w:pict>
          <v:shape id="_x0000_s1109" type="#_x0000_t122" style="position:absolute;margin-left:6.8pt;margin-top:94pt;width:161.2pt;height:109.55pt;z-index:251689472;mso-position-horizontal-relative:text;mso-position-vertical-relative:text;mso-width-relative:margin;mso-height-relative:margin" filled="f" stroked="f">
            <v:textbox style="mso-next-textbox:#_x0000_s1109">
              <w:txbxContent>
                <w:p w:rsidR="00487235" w:rsidRDefault="00487235" w:rsidP="00FF62D6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Avance de…</w:t>
                  </w:r>
                </w:p>
                <w:p w:rsidR="00487235" w:rsidRDefault="00487235" w:rsidP="00FF62D6">
                  <w:pPr>
                    <w:pStyle w:val="Paragraphedeliste"/>
                    <w:numPr>
                      <w:ilvl w:val="0"/>
                      <w:numId w:val="21"/>
                    </w:num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Une case au Nord</w:t>
                  </w:r>
                </w:p>
                <w:p w:rsidR="00487235" w:rsidRPr="00F41281" w:rsidRDefault="00487235" w:rsidP="00F41281">
                  <w:pPr>
                    <w:pStyle w:val="Paragraphedeliste"/>
                    <w:numPr>
                      <w:ilvl w:val="0"/>
                      <w:numId w:val="21"/>
                    </w:num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Une case à l’Est.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-473529</wp:posOffset>
            </wp:positionH>
            <wp:positionV relativeFrom="paragraph">
              <wp:posOffset>1288597</wp:posOffset>
            </wp:positionV>
            <wp:extent cx="6955972" cy="1877786"/>
            <wp:effectExtent l="0" t="0" r="0" b="0"/>
            <wp:wrapNone/>
            <wp:docPr id="14" name="Image 5" descr="C:\Documents and Settings\del\Local Settings\Temporary Internet Files\Content.IE5\RPAX12FM\MCWB00668_00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l\Local Settings\Temporary Internet Files\Content.IE5\RPAX12FM\MCWB00668_0000[1]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72" cy="18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920">
        <w:t xml:space="preserve">Maël et Maëva sont prêts ! Et toi ? Vite ! Il faut faire ta valise </w:t>
      </w:r>
      <w:r w:rsidR="00F41281">
        <w:t xml:space="preserve">et prendre ton billet d’avion </w:t>
      </w:r>
      <w:r w:rsidR="00EB7920">
        <w:t xml:space="preserve">car l’heure du départ arrive ! </w:t>
      </w:r>
      <w:r w:rsidR="00FF62D6">
        <w:t xml:space="preserve"> </w:t>
      </w:r>
      <w:r w:rsidR="00F41281">
        <w:t xml:space="preserve">Mais pas si vite ! </w:t>
      </w:r>
      <w:r w:rsidR="00FF62D6">
        <w:t>Maël et Maëva veulent tester tes compétences d’aventurier</w:t>
      </w:r>
      <w:r w:rsidR="00F41281">
        <w:t xml:space="preserve"> pour être sûrs que tu es prêt pour ce grand vo</w:t>
      </w:r>
      <w:r w:rsidR="00746ADC">
        <w:t>ya</w:t>
      </w:r>
      <w:r w:rsidR="00F41281">
        <w:t>ge.</w:t>
      </w:r>
      <w:r w:rsidR="00FF62D6">
        <w:t> !</w:t>
      </w:r>
      <w:r w:rsidR="00F41281">
        <w:t xml:space="preserve"> </w:t>
      </w:r>
      <w:r>
        <w:t xml:space="preserve"> Utilise le code et la rose des vents pour te déplacer sur ce quadrillage.</w:t>
      </w:r>
    </w:p>
    <w:p w:rsidR="00EB7920" w:rsidRDefault="00EB7920" w:rsidP="00814472">
      <w:pPr>
        <w:tabs>
          <w:tab w:val="left" w:pos="7200"/>
        </w:tabs>
        <w:rPr>
          <w:lang w:val="fr-FR"/>
        </w:rPr>
      </w:pPr>
    </w:p>
    <w:p w:rsidR="00EB7920" w:rsidRDefault="00EB7920" w:rsidP="00AA38D6">
      <w:pPr>
        <w:rPr>
          <w:lang w:val="fr-FR"/>
        </w:rPr>
      </w:pPr>
    </w:p>
    <w:p w:rsidR="00EB7920" w:rsidRDefault="00EB7920" w:rsidP="00AA38D6">
      <w:pPr>
        <w:rPr>
          <w:lang w:val="fr-FR"/>
        </w:rPr>
      </w:pPr>
    </w:p>
    <w:tbl>
      <w:tblPr>
        <w:tblStyle w:val="Grilledutableau"/>
        <w:tblpPr w:leftFromText="141" w:rightFromText="141" w:vertAnchor="text" w:horzAnchor="margin" w:tblpXSpec="center" w:tblpY="728"/>
        <w:tblW w:w="9676" w:type="dxa"/>
        <w:tblLayout w:type="fixed"/>
        <w:tblLook w:val="04A0"/>
      </w:tblPr>
      <w:tblGrid>
        <w:gridCol w:w="1382"/>
        <w:gridCol w:w="1382"/>
        <w:gridCol w:w="1382"/>
        <w:gridCol w:w="1383"/>
        <w:gridCol w:w="1382"/>
        <w:gridCol w:w="1382"/>
        <w:gridCol w:w="1383"/>
      </w:tblGrid>
      <w:tr w:rsidR="009573E8" w:rsidTr="009573E8">
        <w:trPr>
          <w:trHeight w:val="1506"/>
        </w:trPr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666750" cy="519476"/>
                  <wp:effectExtent l="19050" t="0" r="0" b="0"/>
                  <wp:docPr id="185" name="Image 19" descr="C:\Documents and Settings\del\Bureau\Lecture plus - couleur\CO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del\Bureau\Lecture plus - couleur\COL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15" cy="525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41406" cy="445394"/>
                  <wp:effectExtent l="19050" t="0" r="1544" b="0"/>
                  <wp:docPr id="186" name="Image 33" descr="C:\Documents and Settings\del\Bureau\Lecture plus - couleur\BRO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del\Bureau\Lecture plus - couleur\BROSS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7" cy="44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565653" cy="758081"/>
                  <wp:effectExtent l="19050" t="0" r="5847" b="0"/>
                  <wp:docPr id="187" name="Image 53" descr="C:\Documents and Settings\del\Local Settings\Temporary Internet Files\Content.IE5\R3VLKT18\MCj0352120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del\Local Settings\Temporary Internet Files\Content.IE5\R3VLKT18\MCj0352120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93" cy="7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30687" cy="693683"/>
                  <wp:effectExtent l="19050" t="0" r="0" b="0"/>
                  <wp:docPr id="188" name="Image 37" descr="C:\Documents and Settings\del\Bureau\Lecture plus - couleur\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del\Bureau\Lecture plus - couleur\SA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01" cy="69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</w:p>
        </w:tc>
      </w:tr>
      <w:tr w:rsidR="009573E8" w:rsidTr="009573E8">
        <w:trPr>
          <w:trHeight w:val="150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jc w:val="center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818866" cy="667874"/>
                  <wp:effectExtent l="19050" t="0" r="284" b="0"/>
                  <wp:docPr id="189" name="Image 34" descr="C:\Documents and Settings\del\Bureau\Lecture plus - couleur\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del\Bureau\Lecture plus - couleur\GOURD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83" cy="669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71525" cy="654437"/>
                  <wp:effectExtent l="19050" t="0" r="9525" b="0"/>
                  <wp:docPr id="190" name="Image 29" descr="C:\Documents and Settings\del\Bureau\Lecture plus - couleur\CAH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del\Bureau\Lecture plus - couleur\CAH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5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jc w:val="center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42950" cy="742950"/>
                  <wp:effectExtent l="0" t="0" r="0" b="0"/>
                  <wp:docPr id="191" name="Image 28" descr="C:\Documents and Settings\del\Local Settings\Temporary Internet Files\Content.IE5\QY9ZWGZJ\MCj043265500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del\Local Settings\Temporary Internet Files\Content.IE5\QY9ZWGZJ\MCj0432655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41045" cy="741045"/>
                  <wp:effectExtent l="0" t="0" r="1905" b="0"/>
                  <wp:docPr id="192" name="Image 39" descr="C:\Documents and Settings\del\Local Settings\Temporary Internet Files\Content.IE5\RPAX12FM\MCj043390800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del\Local Settings\Temporary Internet Files\Content.IE5\RPAX12FM\MCj0433908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73844" cy="627797"/>
                  <wp:effectExtent l="19050" t="0" r="7206" b="0"/>
                  <wp:docPr id="193" name="Image 35" descr="C:\Documents and Settings\del\Bureau\Lecture plus - couleur\Ray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del\Bureau\Lecture plus - couleur\Ray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46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41045" cy="662305"/>
                  <wp:effectExtent l="19050" t="0" r="1905" b="0"/>
                  <wp:docPr id="194" name="Image 49" descr="C:\Documents and Settings\del\Local Settings\Temporary Internet Files\Content.IE5\Y39XJSLF\MCj043254500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del\Local Settings\Temporary Internet Files\Content.IE5\Y39XJSLF\MCj0432545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</w:p>
        </w:tc>
      </w:tr>
      <w:tr w:rsidR="009573E8" w:rsidTr="009573E8">
        <w:trPr>
          <w:trHeight w:val="150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41045" cy="551815"/>
                  <wp:effectExtent l="19050" t="0" r="0" b="0"/>
                  <wp:docPr id="195" name="Image 51" descr="C:\Documents and Settings\del\Local Settings\Temporary Internet Files\Content.IE5\QY9ZWGZJ\MCj0412636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del\Local Settings\Temporary Internet Files\Content.IE5\QY9ZWGZJ\MCj0412636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009006" cy="435297"/>
                  <wp:effectExtent l="0" t="304800" r="0" b="288603"/>
                  <wp:docPr id="196" name="Image 32" descr="C:\Documents and Settings\del\Bureau\Lecture plus - couleur\LO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del\Bureau\Lecture plus - couleur\LOUP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71011">
                            <a:off x="0" y="0"/>
                            <a:ext cx="1009006" cy="435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88275" cy="863323"/>
                  <wp:effectExtent l="19050" t="0" r="0" b="0"/>
                  <wp:docPr id="197" name="Image 38" descr="C:\Documents and Settings\del\Bureau\Lecture plus - couleur\STYL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del\Bureau\Lecture plus - couleur\STYL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963" cy="864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23900" cy="899391"/>
                  <wp:effectExtent l="19050" t="0" r="0" b="0"/>
                  <wp:docPr id="198" name="Image 20" descr="C:\Documents and Settings\del\Bureau\Lecture plus - couleur\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del\Bureau\Lecture plus - couleur\CISEAUX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9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600075" cy="857250"/>
                  <wp:effectExtent l="19050" t="0" r="9525" b="0"/>
                  <wp:docPr id="199" name="Image 30" descr="C:\Documents and Settings\del\Bureau\Lecture plus - couleur\A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del\Bureau\Lecture plus - couleur\Am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658764" cy="733425"/>
                  <wp:effectExtent l="19050" t="0" r="7986" b="0"/>
                  <wp:docPr id="200" name="Image 24" descr="C:\Documents and Settings\del\Bureau\Lecture plus - couleur\REG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del\Bureau\Lecture plus - couleur\REG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17" cy="730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</w:p>
        </w:tc>
      </w:tr>
      <w:tr w:rsidR="009573E8" w:rsidTr="009573E8">
        <w:trPr>
          <w:trHeight w:val="150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41045" cy="488950"/>
                  <wp:effectExtent l="19050" t="0" r="1905" b="0"/>
                  <wp:docPr id="201" name="Image 57" descr="C:\Documents and Settings\del\Local Settings\Temporary Internet Files\Content.IE5\RPAX12FM\MPj043274400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Documents and Settings\del\Local Settings\Temporary Internet Files\Content.IE5\RPAX12FM\MPj043274400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636B76">
              <w:rPr>
                <w:noProof/>
                <w:lang w:val="fr-FR" w:eastAsia="fr-FR"/>
              </w:rPr>
              <w:drawing>
                <wp:inline distT="0" distB="0" distL="0" distR="0">
                  <wp:extent cx="711679" cy="685800"/>
                  <wp:effectExtent l="19050" t="0" r="0" b="0"/>
                  <wp:docPr id="202" name="Image 18" descr="C:\Documents and Settings\del\Bureau\Lecture plus - couleur\BOUSSO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del\Bureau\Lecture plus - couleur\BOUSSO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7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636241" cy="438150"/>
                  <wp:effectExtent l="19050" t="0" r="0" b="0"/>
                  <wp:docPr id="203" name="Image 22" descr="C:\Documents and Settings\del\Bureau\Lecture plus - couleur\G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del\Bureau\Lecture plus - couleur\GOMM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41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509348" cy="662152"/>
                  <wp:effectExtent l="19050" t="0" r="5002" b="0"/>
                  <wp:docPr id="204" name="Image 31" descr="C:\Documents and Settings\del\Bureau\Lecture plus - couleur\Apprend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del\Bureau\Lecture plus - couleur\Apprend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" cy="66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741045" cy="488950"/>
                  <wp:effectExtent l="0" t="0" r="1905" b="0"/>
                  <wp:docPr id="205" name="Image 56" descr="C:\Documents and Settings\del\Local Settings\Temporary Internet Files\Content.IE5\TAQ8URV6\MCj0412740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del\Local Settings\Temporary Internet Files\Content.IE5\TAQ8URV6\MCj0412740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516977" cy="713920"/>
                  <wp:effectExtent l="19050" t="0" r="0" b="0"/>
                  <wp:docPr id="206" name="Image 25" descr="http://www.agers.cfwb.be/hosting/manolo_admin/upload/pics/ressource_0000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gers.cfwb.be/hosting/manolo_admin/upload/pics/ressource_0000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26" cy="71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73E8" w:rsidRDefault="009573E8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206738</wp:posOffset>
                  </wp:positionH>
                  <wp:positionV relativeFrom="paragraph">
                    <wp:posOffset>918936</wp:posOffset>
                  </wp:positionV>
                  <wp:extent cx="792298" cy="832757"/>
                  <wp:effectExtent l="19050" t="0" r="7802" b="0"/>
                  <wp:wrapNone/>
                  <wp:docPr id="207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730" b="7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98" cy="832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34528" behindDoc="1" locked="0" layoutInCell="1" allowOverlap="1">
                  <wp:simplePos x="0" y="0"/>
                  <wp:positionH relativeFrom="column">
                    <wp:posOffset>-858520</wp:posOffset>
                  </wp:positionH>
                  <wp:positionV relativeFrom="paragraph">
                    <wp:posOffset>1006475</wp:posOffset>
                  </wp:positionV>
                  <wp:extent cx="1594485" cy="1550670"/>
                  <wp:effectExtent l="19050" t="0" r="5715" b="0"/>
                  <wp:wrapNone/>
                  <wp:docPr id="20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314B" w:rsidRPr="00FF314B" w:rsidTr="00487235">
        <w:trPr>
          <w:gridAfter w:val="2"/>
          <w:wAfter w:w="2765" w:type="dxa"/>
          <w:trHeight w:val="1506"/>
        </w:trPr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314B" w:rsidRDefault="00FF314B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314B" w:rsidRDefault="00FF314B" w:rsidP="00FF314B">
            <w:pPr>
              <w:pStyle w:val="Style1"/>
            </w:pPr>
          </w:p>
          <w:p w:rsidR="00FF314B" w:rsidRDefault="00FF314B" w:rsidP="00FF314B">
            <w:pPr>
              <w:pStyle w:val="Style1"/>
            </w:pPr>
            <w:r>
              <w:t>Quels sont les objets que tu as dans ta valise ?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314B" w:rsidRDefault="00FF314B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F314B" w:rsidRDefault="00FF314B" w:rsidP="009573E8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noProof/>
                <w:lang w:val="fr-FR" w:eastAsia="fr-FR"/>
              </w:rPr>
            </w:pPr>
          </w:p>
        </w:tc>
      </w:tr>
    </w:tbl>
    <w:p w:rsidR="00EB7920" w:rsidRPr="00EB7920" w:rsidRDefault="00FF314B" w:rsidP="00AA38D6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-668909</wp:posOffset>
            </wp:positionH>
            <wp:positionV relativeFrom="paragraph">
              <wp:posOffset>4561078</wp:posOffset>
            </wp:positionV>
            <wp:extent cx="1700022" cy="1280160"/>
            <wp:effectExtent l="19050" t="0" r="0" b="0"/>
            <wp:wrapNone/>
            <wp:docPr id="20" name="Image 15" descr="http://mirthorn.net/pov/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rthorn.net/pov/ros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00022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3E8">
        <w:rPr>
          <w:noProof/>
          <w:lang w:val="fr-FR" w:eastAsia="fr-F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1091105</wp:posOffset>
            </wp:positionH>
            <wp:positionV relativeFrom="paragraph">
              <wp:posOffset>130394</wp:posOffset>
            </wp:positionV>
            <wp:extent cx="1001264" cy="1166648"/>
            <wp:effectExtent l="19050" t="0" r="8386" b="0"/>
            <wp:wrapNone/>
            <wp:docPr id="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7374" t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64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8D6" w:rsidRPr="00D329CC" w:rsidRDefault="00D329CC" w:rsidP="009573E8">
      <w:pPr>
        <w:pStyle w:val="Style1"/>
        <w:jc w:val="left"/>
      </w:pPr>
      <w:r>
        <w:rPr>
          <w:noProof/>
          <w:lang w:val="fr-FR" w:eastAsia="fr-FR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919480</wp:posOffset>
            </wp:positionV>
            <wp:extent cx="1604645" cy="1734185"/>
            <wp:effectExtent l="19050" t="0" r="0" b="0"/>
            <wp:wrapNone/>
            <wp:docPr id="209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472" w:rsidRPr="00D329CC">
        <w:rPr>
          <w:noProof/>
          <w:lang w:val="fr-FR" w:eastAsia="fr-FR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-4628514</wp:posOffset>
            </wp:positionH>
            <wp:positionV relativeFrom="paragraph">
              <wp:posOffset>362574</wp:posOffset>
            </wp:positionV>
            <wp:extent cx="1091292" cy="1045029"/>
            <wp:effectExtent l="19050" t="0" r="0" b="0"/>
            <wp:wrapNone/>
            <wp:docPr id="17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0552" t="4348" r="4382" b="3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92" cy="10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ADC" w:rsidRPr="00D329CC">
        <w:t xml:space="preserve">As-tu bien vu ce qu’il y a dans ta valise ? Alors maintenant gagne ton billet d’avion en inventant un code !  Attention, ton code doit permettre de rassembler </w:t>
      </w:r>
      <w:r w:rsidR="00AA38D6" w:rsidRPr="00D329CC">
        <w:t xml:space="preserve">tous </w:t>
      </w:r>
      <w:r w:rsidR="00746ADC" w:rsidRPr="00D329CC">
        <w:t>les objets que tu as dans ta valise !</w:t>
      </w:r>
      <w:r w:rsidR="00AA38D6" w:rsidRPr="00D329CC">
        <w:t xml:space="preserve"> Tu peux passer sur d’autre</w:t>
      </w:r>
      <w:r w:rsidR="00B37919" w:rsidRPr="00D329CC">
        <w:t xml:space="preserve">s objets que ceux de ta valise mais </w:t>
      </w:r>
      <w:r w:rsidR="00AA38D6" w:rsidRPr="00D329CC">
        <w:t>tu ne peux passer sur toutes les cases.</w:t>
      </w:r>
    </w:p>
    <w:tbl>
      <w:tblPr>
        <w:tblStyle w:val="Grilledutableau"/>
        <w:tblpPr w:leftFromText="141" w:rightFromText="141" w:vertAnchor="text" w:horzAnchor="margin" w:tblpXSpec="center" w:tblpY="229"/>
        <w:tblW w:w="5803" w:type="dxa"/>
        <w:tblLayout w:type="fixed"/>
        <w:tblLook w:val="04A0"/>
      </w:tblPr>
      <w:tblGrid>
        <w:gridCol w:w="967"/>
        <w:gridCol w:w="967"/>
        <w:gridCol w:w="967"/>
        <w:gridCol w:w="968"/>
        <w:gridCol w:w="967"/>
        <w:gridCol w:w="967"/>
      </w:tblGrid>
      <w:tr w:rsidR="00F510AF" w:rsidTr="00F510AF">
        <w:trPr>
          <w:trHeight w:val="851"/>
        </w:trPr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15072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-13335</wp:posOffset>
                  </wp:positionV>
                  <wp:extent cx="518160" cy="614045"/>
                  <wp:effectExtent l="19050" t="0" r="0" b="0"/>
                  <wp:wrapNone/>
                  <wp:docPr id="14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7374" t="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422385" cy="603406"/>
                  <wp:effectExtent l="19050" t="0" r="0" b="0"/>
                  <wp:docPr id="144" name="Image 30" descr="C:\Documents and Settings\del\Bureau\Lecture plus - couleur\A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del\Bureau\Lecture plus - couleur\Am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13" cy="60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354842" cy="461295"/>
                  <wp:effectExtent l="19050" t="0" r="7108" b="0"/>
                  <wp:docPr id="145" name="Image 31" descr="C:\Documents and Settings\del\Bureau\Lecture plus - couleur\Apprend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del\Bureau\Lecture plus - couleur\Apprend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39" cy="461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73075" cy="315595"/>
                  <wp:effectExtent l="19050" t="0" r="3175" b="0"/>
                  <wp:docPr id="146" name="Image 55" descr="C:\Documents and Settings\del\Local Settings\Temporary Internet Files\Content.IE5\TAQ8URV6\MCj0412740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del\Local Settings\Temporary Internet Files\Content.IE5\TAQ8URV6\MCj0412740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73075" cy="473075"/>
                  <wp:effectExtent l="0" t="0" r="3175" b="0"/>
                  <wp:docPr id="147" name="Image 41" descr="C:\Documents and Settings\del\Local Settings\Temporary Internet Files\Content.IE5\RPAX12FM\MCj043390800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del\Local Settings\Temporary Internet Files\Content.IE5\RPAX12FM\MCj0433908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AF" w:rsidTr="00F510AF">
        <w:trPr>
          <w:trHeight w:val="851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jc w:val="center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453905" cy="497119"/>
                  <wp:effectExtent l="19050" t="0" r="3295" b="0"/>
                  <wp:docPr id="148" name="Image 38" descr="C:\Documents and Settings\del\Bureau\Lecture plus - couleur\STYL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del\Bureau\Lecture plus - couleur\STYL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02" cy="499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724450" cy="312536"/>
                  <wp:effectExtent l="0" t="228600" r="0" b="201814"/>
                  <wp:docPr id="149" name="Image 32" descr="C:\Documents and Settings\del\Bureau\Lecture plus - couleur\LO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del\Bureau\Lecture plus - couleur\LOUP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71011">
                            <a:off x="0" y="0"/>
                            <a:ext cx="732536" cy="3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73075" cy="346710"/>
                  <wp:effectExtent l="19050" t="0" r="0" b="0"/>
                  <wp:docPr id="150" name="Image 52" descr="C:\Documents and Settings\del\Local Settings\Temporary Internet Files\Content.IE5\QY9ZWGZJ\MCj0412636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del\Local Settings\Temporary Internet Files\Content.IE5\QY9ZWGZJ\MCj0412636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382143" cy="368247"/>
                  <wp:effectExtent l="19050" t="0" r="0" b="0"/>
                  <wp:docPr id="151" name="Image 18" descr="C:\Documents and Settings\del\Bureau\Lecture plus - couleur\BOUSSO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del\Bureau\Lecture plus - couleur\BOUSSO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12" cy="37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540195" cy="540195"/>
                  <wp:effectExtent l="0" t="0" r="0" b="0"/>
                  <wp:docPr id="152" name="Image 28" descr="C:\Documents and Settings\del\Local Settings\Temporary Internet Files\Content.IE5\QY9ZWGZJ\MCj043265500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del\Local Settings\Temporary Internet Files\Content.IE5\QY9ZWGZJ\MCj0432655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67" cy="54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504967" cy="409665"/>
                  <wp:effectExtent l="19050" t="0" r="9383" b="0"/>
                  <wp:docPr id="153" name="Image 35" descr="C:\Documents and Settings\del\Bureau\Lecture plus - couleur\Ray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del\Bureau\Lecture plus - couleur\Ray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20" cy="40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AF" w:rsidTr="00F510AF">
        <w:trPr>
          <w:trHeight w:val="851"/>
        </w:trPr>
        <w:tc>
          <w:tcPr>
            <w:tcW w:w="967" w:type="dxa"/>
            <w:tcBorders>
              <w:top w:val="single" w:sz="4" w:space="0" w:color="auto"/>
            </w:tcBorders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349910" cy="483208"/>
                  <wp:effectExtent l="19050" t="0" r="0" b="0"/>
                  <wp:docPr id="154" name="Image 25" descr="http://www.agers.cfwb.be/hosting/manolo_admin/upload/pics/ressource_0000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gers.cfwb.be/hosting/manolo_admin/upload/pics/ressource_0000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72" cy="48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single" w:sz="4" w:space="0" w:color="auto"/>
            </w:tcBorders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481589" cy="457200"/>
                  <wp:effectExtent l="19050" t="0" r="0" b="0"/>
                  <wp:docPr id="155" name="Image 37" descr="C:\Documents and Settings\del\Bureau\Lecture plus - couleur\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del\Bureau\Lecture plus - couleur\SA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82" cy="46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single" w:sz="4" w:space="0" w:color="auto"/>
            </w:tcBorders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88950" cy="441325"/>
                  <wp:effectExtent l="19050" t="0" r="6350" b="0"/>
                  <wp:docPr id="156" name="Image 50" descr="C:\Documents and Settings\del\Local Settings\Temporary Internet Files\Content.IE5\Y39XJSLF\MCj043254500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del\Local Settings\Temporary Internet Files\Content.IE5\Y39XJSLF\MCj0432545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439343" cy="302555"/>
                  <wp:effectExtent l="19050" t="0" r="0" b="0"/>
                  <wp:docPr id="157" name="Image 22" descr="C:\Documents and Settings\del\Bureau\Lecture plus - couleur\G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del\Bureau\Lecture plus - couleur\GOMM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74" cy="30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73075" cy="646430"/>
                  <wp:effectExtent l="19050" t="0" r="3175" b="0"/>
                  <wp:docPr id="158" name="Image 54" descr="C:\Documents and Settings\del\Local Settings\Temporary Internet Files\Content.IE5\R3VLKT18\MCj0352120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del\Local Settings\Temporary Internet Files\Content.IE5\R3VLKT18\MCj0352120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517657" cy="439097"/>
                  <wp:effectExtent l="19050" t="0" r="0" b="0"/>
                  <wp:docPr id="159" name="Image 29" descr="C:\Documents and Settings\del\Bureau\Lecture plus - couleur\CAH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del\Bureau\Lecture plus - couleur\CAH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29" cy="44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AF" w:rsidTr="00F510AF">
        <w:trPr>
          <w:trHeight w:val="851"/>
        </w:trPr>
        <w:tc>
          <w:tcPr>
            <w:tcW w:w="967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528999" cy="431457"/>
                  <wp:effectExtent l="19050" t="0" r="4401" b="0"/>
                  <wp:docPr id="160" name="Image 34" descr="C:\Documents and Settings\del\Bureau\Lecture plus - couleur\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del\Bureau\Lecture plus - couleur\GOURD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98" cy="435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73075" cy="315595"/>
                  <wp:effectExtent l="19050" t="0" r="3175" b="0"/>
                  <wp:docPr id="161" name="Image 58" descr="C:\Documents and Settings\del\Local Settings\Temporary Internet Files\Content.IE5\RPAX12FM\MPj043274400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Documents and Settings\del\Local Settings\Temporary Internet Files\Content.IE5\RPAX12FM\MPj043274400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452281" cy="503540"/>
                  <wp:effectExtent l="19050" t="0" r="4919" b="0"/>
                  <wp:docPr id="162" name="Image 24" descr="C:\Documents and Settings\del\Bureau\Lecture plus - couleur\REG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del\Bureau\Lecture plus - couleur\REG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63" cy="504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404031" cy="501978"/>
                  <wp:effectExtent l="19050" t="0" r="0" b="0"/>
                  <wp:docPr id="163" name="Image 20" descr="C:\Documents and Settings\del\Bureau\Lecture plus - couleur\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del\Bureau\Lecture plus - couleur\CISEAUX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91" cy="50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:rsidR="00F510AF" w:rsidRDefault="00B37919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81330" cy="481330"/>
                  <wp:effectExtent l="0" t="0" r="0" b="0"/>
                  <wp:docPr id="167" name="Image 59" descr="C:\Documents and Settings\del\Local Settings\Temporary Internet Files\Content.IE5\R3VLKT18\MCj0435855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Documents and Settings\del\Local Settings\Temporary Internet Files\Content.IE5\R3VLKT18\MCj0435855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:rsidR="00F510AF" w:rsidRDefault="00F510AF" w:rsidP="00AA38D6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outlineLvl w:val="1"/>
              <w:rPr>
                <w:lang w:val="fr-FR"/>
              </w:rPr>
            </w:pPr>
            <w:r w:rsidRPr="00AA38D6">
              <w:rPr>
                <w:noProof/>
                <w:lang w:val="fr-FR" w:eastAsia="fr-FR"/>
              </w:rPr>
              <w:drawing>
                <wp:inline distT="0" distB="0" distL="0" distR="0">
                  <wp:extent cx="491319" cy="382794"/>
                  <wp:effectExtent l="19050" t="0" r="3981" b="0"/>
                  <wp:docPr id="164" name="Image 19" descr="C:\Documents and Settings\del\Bureau\Lecture plus - couleur\CO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del\Bureau\Lecture plus - couleur\COL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53" cy="38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7919" w:rsidRPr="009D531E" w:rsidRDefault="00723D1B" w:rsidP="009D531E">
      <w:r>
        <w:rPr>
          <w:noProof/>
          <w:lang w:val="fr-FR" w:eastAsia="fr-FR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5066538</wp:posOffset>
            </wp:positionH>
            <wp:positionV relativeFrom="paragraph">
              <wp:posOffset>70866</wp:posOffset>
            </wp:positionV>
            <wp:extent cx="1700022" cy="1280160"/>
            <wp:effectExtent l="19050" t="0" r="0" b="0"/>
            <wp:wrapNone/>
            <wp:docPr id="213" name="Image 15" descr="http://mirthorn.net/pov/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rthorn.net/pov/ros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00022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0C0">
        <w:rPr>
          <w:noProof/>
          <w:lang w:val="fr-FR" w:eastAsia="fr-FR"/>
        </w:rPr>
        <w:pict>
          <v:shape id="_x0000_s1118" type="#_x0000_t62" style="position:absolute;margin-left:-27.7pt;margin-top:141.4pt;width:101.75pt;height:110.35pt;z-index:251741696;mso-position-horizontal-relative:text;mso-position-vertical-relative:text" adj="6836,-2271">
            <v:textbox style="mso-next-textbox:#_x0000_s1118">
              <w:txbxContent>
                <w:p w:rsidR="00487235" w:rsidRPr="009573E8" w:rsidRDefault="00487235" w:rsidP="009573E8">
                  <w:pPr>
                    <w:rPr>
                      <w:rFonts w:ascii="Hand Of Sean" w:hAnsi="Hand Of Sean" w:cs="Arial"/>
                      <w:sz w:val="28"/>
                      <w:szCs w:val="28"/>
                      <w:lang w:val="fr-FR"/>
                    </w:rPr>
                  </w:pPr>
                  <w:r w:rsidRPr="00D329CC">
                    <w:rPr>
                      <w:rStyle w:val="Style2Car"/>
                    </w:rPr>
                    <w:t>Gagne ton billet d’avion</w:t>
                  </w:r>
                  <w:r w:rsidRPr="009573E8">
                    <w:rPr>
                      <w:rFonts w:ascii="Hand Of Sean" w:hAnsi="Hand Of Sean" w:cs="Arial"/>
                      <w:sz w:val="28"/>
                      <w:szCs w:val="28"/>
                      <w:lang w:val="fr-FR"/>
                    </w:rPr>
                    <w:t> !</w:t>
                  </w:r>
                </w:p>
              </w:txbxContent>
            </v:textbox>
          </v:shape>
        </w:pict>
      </w:r>
      <w:r w:rsidR="00B060C0">
        <w:rPr>
          <w:noProof/>
          <w:lang w:val="fr-FR"/>
        </w:rPr>
        <w:pict>
          <v:shape id="_x0000_s1115" type="#_x0000_t122" style="position:absolute;margin-left:-27.7pt;margin-top:234.95pt;width:533.9pt;height:390.35pt;z-index:-251613696;mso-position-horizontal-relative:text;mso-position-vertical-relative:text;mso-width-relative:margin;mso-height-relative:margin" filled="f" strokecolor="black [3213]">
            <v:textbox style="mso-next-textbox:#_x0000_s1115">
              <w:txbxContent>
                <w:p w:rsidR="00487235" w:rsidRDefault="00487235" w:rsidP="00746ADC">
                  <w:pPr>
                    <w:rPr>
                      <w:sz w:val="36"/>
                      <w:szCs w:val="36"/>
                      <w:lang w:val="fr-FR"/>
                    </w:rPr>
                  </w:pPr>
                  <w:r w:rsidRPr="00746ADC">
                    <w:rPr>
                      <w:sz w:val="36"/>
                      <w:szCs w:val="36"/>
                      <w:lang w:val="fr-FR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487235" w:rsidRPr="00746ADC" w:rsidRDefault="00487235" w:rsidP="00746ADC">
                  <w:pPr>
                    <w:rPr>
                      <w:sz w:val="36"/>
                      <w:szCs w:val="36"/>
                      <w:lang w:val="fr-FR"/>
                    </w:rPr>
                  </w:pPr>
                  <w:r w:rsidRPr="00746ADC">
                    <w:rPr>
                      <w:sz w:val="36"/>
                      <w:szCs w:val="36"/>
                      <w:lang w:val="fr-FR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487235" w:rsidRPr="00746ADC" w:rsidRDefault="00487235" w:rsidP="00746ADC">
                  <w:pPr>
                    <w:rPr>
                      <w:sz w:val="36"/>
                      <w:szCs w:val="36"/>
                      <w:lang w:val="fr-FR"/>
                    </w:rPr>
                  </w:pPr>
                  <w:r w:rsidRPr="00746ADC">
                    <w:rPr>
                      <w:sz w:val="36"/>
                      <w:szCs w:val="36"/>
                      <w:lang w:val="fr-FR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</v:shape>
        </w:pict>
      </w:r>
      <w:r w:rsidR="00B37919">
        <w:rPr>
          <w:noProof/>
          <w:lang w:val="fr-FR" w:eastAsia="fr-FR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5478780</wp:posOffset>
            </wp:positionH>
            <wp:positionV relativeFrom="paragraph">
              <wp:posOffset>2585085</wp:posOffset>
            </wp:positionV>
            <wp:extent cx="706120" cy="725170"/>
            <wp:effectExtent l="19050" t="0" r="0" b="0"/>
            <wp:wrapNone/>
            <wp:docPr id="16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30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919">
        <w:rPr>
          <w:noProof/>
          <w:lang w:val="fr-FR" w:eastAsia="fr-FR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5068570</wp:posOffset>
            </wp:positionH>
            <wp:positionV relativeFrom="paragraph">
              <wp:posOffset>2585085</wp:posOffset>
            </wp:positionV>
            <wp:extent cx="516890" cy="1071880"/>
            <wp:effectExtent l="19050" t="0" r="0" b="0"/>
            <wp:wrapNone/>
            <wp:docPr id="16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4411" t="58763" r="74213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920" w:rsidRPr="009D531E">
        <w:br w:type="page"/>
      </w:r>
    </w:p>
    <w:p w:rsidR="009D531E" w:rsidRDefault="00B060C0" w:rsidP="00B37919">
      <w:pPr>
        <w:rPr>
          <w:lang w:val="fr-FR"/>
        </w:rPr>
      </w:pPr>
      <w:r>
        <w:rPr>
          <w:noProof/>
          <w:lang w:val="fr-FR" w:eastAsia="fr-FR"/>
        </w:rPr>
        <w:pict>
          <v:shape id="_x0000_s1119" type="#_x0000_t62" style="position:absolute;margin-left:80.3pt;margin-top:-40.2pt;width:357.25pt;height:46.65pt;z-index:251732480" adj="-2663,30675">
            <v:textbox style="mso-next-textbox:#_x0000_s1119">
              <w:txbxContent>
                <w:p w:rsidR="00487235" w:rsidRPr="00814472" w:rsidRDefault="00487235" w:rsidP="00D329CC">
                  <w:pPr>
                    <w:pStyle w:val="Style2"/>
                  </w:pPr>
                  <w:r>
                    <w:t>Sais-tu te servir d’une carte ?</w:t>
                  </w:r>
                </w:p>
                <w:p w:rsidR="00487235" w:rsidRPr="00814472" w:rsidRDefault="00487235" w:rsidP="009D531E">
                  <w:pPr>
                    <w:rPr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shape>
        </w:pict>
      </w:r>
      <w:r w:rsidR="009D531E">
        <w:rPr>
          <w:noProof/>
          <w:lang w:val="fr-FR" w:eastAsia="fr-FR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-199390</wp:posOffset>
            </wp:positionV>
            <wp:extent cx="946150" cy="1040765"/>
            <wp:effectExtent l="19050" t="0" r="6350" b="0"/>
            <wp:wrapNone/>
            <wp:docPr id="17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30" r="6066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31E" w:rsidRPr="00D329CC" w:rsidRDefault="009D531E" w:rsidP="009D531E">
      <w:pPr>
        <w:pStyle w:val="Style1"/>
      </w:pPr>
      <w:r>
        <w:tab/>
      </w:r>
      <w:r w:rsidR="00814472">
        <w:tab/>
      </w:r>
      <w:r w:rsidRPr="00D329CC">
        <w:t>Pour se situer dans le monde, on utilise une carte. Maël veut savoir si tu sais les exploiter !</w:t>
      </w:r>
    </w:p>
    <w:p w:rsidR="009D531E" w:rsidRDefault="00B060C0" w:rsidP="00CC6E59">
      <w:pPr>
        <w:pStyle w:val="Style1"/>
      </w:pPr>
      <w:r w:rsidRPr="00B060C0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24" type="#_x0000_t176" style="position:absolute;left:0;text-align:left;margin-left:-23.15pt;margin-top:22pt;width:494.1pt;height:376.6pt;z-index:251739648;mso-width-relative:margin;mso-height-relative:margin">
            <v:textbox>
              <w:txbxContent>
                <w:p w:rsidR="00487235" w:rsidRDefault="00487235" w:rsidP="00D329CC">
                  <w:pPr>
                    <w:pStyle w:val="Style1"/>
                    <w:numPr>
                      <w:ilvl w:val="0"/>
                      <w:numId w:val="24"/>
                    </w:numPr>
                    <w:jc w:val="left"/>
                  </w:pPr>
                  <w:r>
                    <w:t>Quel est le titre de la carte? ……………………………………………………………………………………..</w:t>
                  </w:r>
                </w:p>
                <w:p w:rsidR="00487235" w:rsidRDefault="00487235" w:rsidP="00D329CC">
                  <w:pPr>
                    <w:pStyle w:val="Style1"/>
                    <w:numPr>
                      <w:ilvl w:val="0"/>
                      <w:numId w:val="24"/>
                    </w:numPr>
                    <w:jc w:val="left"/>
                  </w:pPr>
                  <w:r>
                    <w:t>Combien de couleurs différentes y a-t-il sur la carte ?</w:t>
                  </w:r>
                  <w:r w:rsidRPr="00CC6E59">
                    <w:t xml:space="preserve"> </w:t>
                  </w:r>
                  <w:r>
                    <w:t>……… couleurs.</w:t>
                  </w:r>
                </w:p>
                <w:p w:rsidR="00487235" w:rsidRDefault="00487235" w:rsidP="00D329CC">
                  <w:pPr>
                    <w:pStyle w:val="Style1"/>
                    <w:numPr>
                      <w:ilvl w:val="0"/>
                      <w:numId w:val="24"/>
                    </w:numPr>
                    <w:jc w:val="left"/>
                  </w:pPr>
                  <w:r>
                    <w:t>Où se trouve l’explication de ces couleurs ? ………………………………………………</w:t>
                  </w:r>
                </w:p>
                <w:p w:rsidR="00487235" w:rsidRDefault="00487235" w:rsidP="00D329CC">
                  <w:pPr>
                    <w:pStyle w:val="Style1"/>
                    <w:numPr>
                      <w:ilvl w:val="0"/>
                      <w:numId w:val="24"/>
                    </w:numPr>
                    <w:jc w:val="left"/>
                  </w:pPr>
                  <w:r>
                    <w:t>Que représentent les différentes couleurs sur la carte ? ………………………………………………………..</w:t>
                  </w:r>
                </w:p>
                <w:p w:rsidR="00487235" w:rsidRDefault="00487235" w:rsidP="00D329CC">
                  <w:pPr>
                    <w:pStyle w:val="Style1"/>
                    <w:ind w:left="360"/>
                    <w:jc w:val="left"/>
                  </w:pPr>
                  <w:r>
                    <w:t>…………………………………………………………………………………………………………………………….</w:t>
                  </w:r>
                </w:p>
                <w:p w:rsidR="00487235" w:rsidRDefault="00487235" w:rsidP="00D329CC">
                  <w:pPr>
                    <w:pStyle w:val="Style1"/>
                    <w:numPr>
                      <w:ilvl w:val="0"/>
                      <w:numId w:val="24"/>
                    </w:numPr>
                    <w:jc w:val="left"/>
                  </w:pPr>
                  <w:r>
                    <w:t>1 cm sur la carte représente en vrai …………. Km.</w:t>
                  </w:r>
                </w:p>
                <w:p w:rsidR="00487235" w:rsidRDefault="00487235" w:rsidP="00D329CC">
                  <w:pPr>
                    <w:pStyle w:val="Style1"/>
                    <w:numPr>
                      <w:ilvl w:val="0"/>
                      <w:numId w:val="24"/>
                    </w:numPr>
                    <w:jc w:val="left"/>
                  </w:pPr>
                  <w:r>
                    <w:t>Quels sont les pays fondateurs de l’UE (date) ? 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487235" w:rsidRPr="00D329CC" w:rsidRDefault="00487235" w:rsidP="00D329CC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9D531E" w:rsidRPr="00D329CC">
        <w:t>Grace à l’annexe 1, complète ce qui suit</w:t>
      </w:r>
      <w:r w:rsidR="00CC6E59" w:rsidRPr="00D329CC">
        <w:t> :</w:t>
      </w:r>
      <w:r w:rsidR="00E15122" w:rsidRPr="00E15122">
        <w:rPr>
          <w:noProof/>
          <w:lang w:val="fr-FR" w:eastAsia="fr-FR"/>
        </w:rPr>
        <w:t xml:space="preserve"> </w:t>
      </w:r>
    </w:p>
    <w:p w:rsidR="00D329CC" w:rsidRDefault="00D329CC" w:rsidP="00CC6E59">
      <w:pPr>
        <w:pStyle w:val="Style1"/>
      </w:pPr>
    </w:p>
    <w:p w:rsidR="00D329CC" w:rsidRDefault="00D329CC" w:rsidP="00CC6E59">
      <w:pPr>
        <w:pStyle w:val="Style1"/>
      </w:pPr>
    </w:p>
    <w:p w:rsidR="00D329CC" w:rsidRPr="00D329CC" w:rsidRDefault="00D329CC" w:rsidP="00CC6E59">
      <w:pPr>
        <w:pStyle w:val="Style1"/>
      </w:pPr>
    </w:p>
    <w:p w:rsidR="009D531E" w:rsidRDefault="009D531E" w:rsidP="009D531E">
      <w:pPr>
        <w:pStyle w:val="Style1"/>
      </w:pPr>
    </w:p>
    <w:p w:rsidR="009D531E" w:rsidRPr="009D531E" w:rsidRDefault="009D531E" w:rsidP="009D531E">
      <w:pPr>
        <w:pStyle w:val="Style1"/>
      </w:pPr>
    </w:p>
    <w:p w:rsidR="00D329CC" w:rsidRDefault="00D329CC">
      <w:pPr>
        <w:rPr>
          <w:rFonts w:ascii="Arial" w:hAnsi="Arial" w:cs="Arial"/>
          <w:lang w:val="fr-FR"/>
        </w:rPr>
      </w:pPr>
    </w:p>
    <w:p w:rsidR="00D329CC" w:rsidRDefault="00D329CC">
      <w:pPr>
        <w:rPr>
          <w:rFonts w:ascii="Arial" w:hAnsi="Arial" w:cs="Arial"/>
          <w:lang w:val="fr-FR"/>
        </w:rPr>
      </w:pPr>
    </w:p>
    <w:p w:rsidR="00D329CC" w:rsidRDefault="00D329CC">
      <w:pPr>
        <w:rPr>
          <w:rFonts w:ascii="Arial" w:hAnsi="Arial" w:cs="Arial"/>
          <w:lang w:val="fr-FR"/>
        </w:rPr>
      </w:pPr>
    </w:p>
    <w:p w:rsidR="00D329CC" w:rsidRDefault="00D329CC">
      <w:pPr>
        <w:rPr>
          <w:rFonts w:ascii="Arial" w:hAnsi="Arial" w:cs="Arial"/>
          <w:lang w:val="fr-FR"/>
        </w:rPr>
      </w:pPr>
    </w:p>
    <w:p w:rsidR="00D329CC" w:rsidRDefault="00D329CC">
      <w:pPr>
        <w:rPr>
          <w:rFonts w:ascii="Arial" w:hAnsi="Arial" w:cs="Arial"/>
          <w:lang w:val="fr-FR"/>
        </w:rPr>
      </w:pPr>
    </w:p>
    <w:p w:rsidR="00D329CC" w:rsidRDefault="00D329CC">
      <w:pPr>
        <w:rPr>
          <w:rFonts w:ascii="Arial" w:hAnsi="Arial" w:cs="Arial"/>
          <w:lang w:val="fr-FR"/>
        </w:rPr>
      </w:pPr>
    </w:p>
    <w:p w:rsidR="00D329CC" w:rsidRDefault="00D329CC">
      <w:pPr>
        <w:rPr>
          <w:rFonts w:ascii="Arial" w:hAnsi="Arial" w:cs="Arial"/>
          <w:lang w:val="fr-FR"/>
        </w:rPr>
      </w:pPr>
    </w:p>
    <w:p w:rsidR="00D329CC" w:rsidRDefault="00D329CC">
      <w:pPr>
        <w:rPr>
          <w:rFonts w:ascii="Arial" w:hAnsi="Arial" w:cs="Arial"/>
          <w:lang w:val="fr-FR"/>
        </w:rPr>
      </w:pPr>
    </w:p>
    <w:p w:rsidR="00D329CC" w:rsidRDefault="00B060C0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 w:eastAsia="fr-FR"/>
        </w:rPr>
        <w:pict>
          <v:shape id="_x0000_s1126" type="#_x0000_t62" style="position:absolute;margin-left:292.95pt;margin-top:16.6pt;width:107pt;height:78.9pt;z-index:251744768" adj="26283,15057">
            <v:textbox style="mso-next-textbox:#_x0000_s1126">
              <w:txbxContent>
                <w:p w:rsidR="00487235" w:rsidRPr="00814472" w:rsidRDefault="00487235" w:rsidP="00D329CC">
                  <w:pPr>
                    <w:pStyle w:val="Style2"/>
                    <w:jc w:val="center"/>
                  </w:pPr>
                  <w:r>
                    <w:t>Où allons-nous ?</w:t>
                  </w:r>
                </w:p>
                <w:p w:rsidR="00487235" w:rsidRPr="00814472" w:rsidRDefault="00487235" w:rsidP="00D329CC">
                  <w:pPr>
                    <w:rPr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shape>
        </w:pict>
      </w:r>
      <w:r w:rsidR="00D329CC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5715</wp:posOffset>
            </wp:positionV>
            <wp:extent cx="1194435" cy="1292225"/>
            <wp:effectExtent l="19050" t="0" r="5715" b="0"/>
            <wp:wrapNone/>
            <wp:docPr id="210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D1B" w:rsidRPr="00723D1B" w:rsidRDefault="00723D1B" w:rsidP="00D329CC">
      <w:pPr>
        <w:pStyle w:val="Style1"/>
        <w:ind w:right="4088"/>
        <w:jc w:val="left"/>
        <w:rPr>
          <w:sz w:val="16"/>
          <w:szCs w:val="16"/>
        </w:rPr>
      </w:pPr>
    </w:p>
    <w:p w:rsidR="00D329CC" w:rsidRDefault="00D329CC" w:rsidP="00D329CC">
      <w:pPr>
        <w:pStyle w:val="Style1"/>
        <w:ind w:right="4088"/>
        <w:jc w:val="left"/>
      </w:pPr>
      <w:r>
        <w:t>Maintenant que tu as montré ton habileté à utiliser cette carte, trouve la destination prévue !</w:t>
      </w:r>
      <w:r w:rsidR="00723D1B">
        <w:t xml:space="preserve"> Ce pays…</w:t>
      </w:r>
    </w:p>
    <w:p w:rsidR="00D329CC" w:rsidRDefault="00E15122" w:rsidP="00D329CC">
      <w:pPr>
        <w:pStyle w:val="Style1"/>
        <w:numPr>
          <w:ilvl w:val="0"/>
          <w:numId w:val="25"/>
        </w:numPr>
        <w:ind w:right="4088"/>
        <w:jc w:val="left"/>
      </w:pPr>
      <w:r>
        <w:rPr>
          <w:noProof/>
          <w:lang w:val="fr-FR" w:eastAsia="fr-FR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-2540</wp:posOffset>
            </wp:positionV>
            <wp:extent cx="1699895" cy="1280160"/>
            <wp:effectExtent l="19050" t="0" r="0" b="0"/>
            <wp:wrapNone/>
            <wp:docPr id="214" name="Image 15" descr="http://mirthorn.net/pov/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rthorn.net/pov/ros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D1B">
        <w:t>Fait partie des pays fondateurs de l’UE.</w:t>
      </w:r>
    </w:p>
    <w:p w:rsidR="00723D1B" w:rsidRDefault="00723D1B" w:rsidP="00D329CC">
      <w:pPr>
        <w:pStyle w:val="Style1"/>
        <w:numPr>
          <w:ilvl w:val="0"/>
          <w:numId w:val="25"/>
        </w:numPr>
        <w:ind w:right="4088"/>
        <w:jc w:val="left"/>
      </w:pPr>
      <w:r>
        <w:t xml:space="preserve">Ce pays se situe au Nord de l’Italie, à l’Ouest de la Pologne et au Sud du Danemark. </w:t>
      </w:r>
    </w:p>
    <w:p w:rsidR="00723D1B" w:rsidRDefault="00723D1B" w:rsidP="00723D1B">
      <w:pPr>
        <w:pStyle w:val="Style1"/>
        <w:numPr>
          <w:ilvl w:val="0"/>
          <w:numId w:val="25"/>
        </w:numPr>
        <w:ind w:right="402"/>
        <w:jc w:val="left"/>
      </w:pPr>
      <w:r>
        <w:t>La Belgique se trouve à l’Ouest de ce pays.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Nous allons en ……………………………… .</w:t>
      </w:r>
    </w:p>
    <w:p w:rsidR="00D329CC" w:rsidRDefault="00E15122" w:rsidP="00D329CC">
      <w:pPr>
        <w:pStyle w:val="Style1"/>
        <w:jc w:val="left"/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4786122</wp:posOffset>
            </wp:positionH>
            <wp:positionV relativeFrom="paragraph">
              <wp:posOffset>267462</wp:posOffset>
            </wp:positionV>
            <wp:extent cx="1700022" cy="1280160"/>
            <wp:effectExtent l="19050" t="0" r="0" b="0"/>
            <wp:wrapNone/>
            <wp:docPr id="215" name="Image 15" descr="http://mirthorn.net/pov/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rthorn.net/pov/ros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22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0C0" w:rsidRPr="00B060C0">
        <w:rPr>
          <w:rFonts w:ascii="Arial" w:hAnsi="Arial" w:cs="Arial"/>
          <w:noProof/>
          <w:lang w:val="fr-FR" w:eastAsia="fr-FR"/>
        </w:rPr>
        <w:pict>
          <v:shape id="_x0000_s1127" type="#_x0000_t62" style="position:absolute;margin-left:58.7pt;margin-top:-48.05pt;width:357.25pt;height:85.05pt;z-index:251747840;mso-position-horizontal-relative:text;mso-position-vertical-relative:text" adj="-2663,16825">
            <v:textbox style="mso-next-textbox:#_x0000_s1127">
              <w:txbxContent>
                <w:p w:rsidR="00487235" w:rsidRPr="00814472" w:rsidRDefault="00487235" w:rsidP="00723D1B">
                  <w:pPr>
                    <w:pStyle w:val="Style2"/>
                  </w:pPr>
                  <w:r>
                    <w:t>On appelle les pays qui partagent la même frontière, des pays limitrophes.</w:t>
                  </w:r>
                </w:p>
                <w:p w:rsidR="00487235" w:rsidRPr="00814472" w:rsidRDefault="00487235" w:rsidP="00723D1B">
                  <w:pPr>
                    <w:rPr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shape>
        </w:pict>
      </w:r>
      <w:r w:rsidR="00723D1B">
        <w:rPr>
          <w:noProof/>
          <w:lang w:val="fr-FR" w:eastAsia="fr-FR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-615052</wp:posOffset>
            </wp:positionH>
            <wp:positionV relativeFrom="paragraph">
              <wp:posOffset>-362281</wp:posOffset>
            </wp:positionV>
            <wp:extent cx="950539" cy="1033670"/>
            <wp:effectExtent l="19050" t="0" r="1961" b="0"/>
            <wp:wrapNone/>
            <wp:docPr id="2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30" r="6066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39" cy="10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9CC" w:rsidRDefault="00D329CC" w:rsidP="00723D1B">
      <w:pPr>
        <w:pStyle w:val="Style1"/>
        <w:jc w:val="left"/>
      </w:pPr>
    </w:p>
    <w:p w:rsidR="00D329CC" w:rsidRDefault="00723D1B" w:rsidP="00723D1B">
      <w:pPr>
        <w:pStyle w:val="Style1"/>
        <w:jc w:val="left"/>
      </w:pPr>
      <w:r w:rsidRPr="00723D1B">
        <w:t xml:space="preserve">Quels sont les pays limitrophes de </w:t>
      </w:r>
      <w:r w:rsidR="005B2E1C">
        <w:t>ce pays</w:t>
      </w:r>
      <w:r w:rsidRPr="00723D1B">
        <w:t> ?</w:t>
      </w:r>
    </w:p>
    <w:p w:rsidR="00723D1B" w:rsidRDefault="005B2E1C" w:rsidP="00723D1B">
      <w:pPr>
        <w:pStyle w:val="Style1"/>
        <w:numPr>
          <w:ilvl w:val="0"/>
          <w:numId w:val="26"/>
        </w:numPr>
        <w:jc w:val="left"/>
      </w:pPr>
      <w:r>
        <w:t>Au n</w:t>
      </w:r>
      <w:r w:rsidR="00723D1B">
        <w:t>ord :  ………………………… , avec la Mer du Nord et la Mer Baltique.</w:t>
      </w:r>
    </w:p>
    <w:p w:rsidR="00723D1B" w:rsidRDefault="005B2E1C" w:rsidP="00723D1B">
      <w:pPr>
        <w:pStyle w:val="Style1"/>
        <w:numPr>
          <w:ilvl w:val="0"/>
          <w:numId w:val="26"/>
        </w:numPr>
        <w:jc w:val="left"/>
      </w:pPr>
      <w:r>
        <w:t>A l’est : ……………………………………………….………………………. et  ………………………………………………………….. .</w:t>
      </w:r>
    </w:p>
    <w:p w:rsidR="005B2E1C" w:rsidRDefault="005B2E1C" w:rsidP="00723D1B">
      <w:pPr>
        <w:pStyle w:val="Style1"/>
        <w:numPr>
          <w:ilvl w:val="0"/>
          <w:numId w:val="26"/>
        </w:numPr>
        <w:jc w:val="left"/>
      </w:pPr>
      <w:r>
        <w:t>Au sud : ……………………………….………………et ……………….………………………………. .</w:t>
      </w:r>
    </w:p>
    <w:p w:rsidR="005B2E1C" w:rsidRDefault="005B2E1C" w:rsidP="00723D1B">
      <w:pPr>
        <w:pStyle w:val="Style1"/>
        <w:numPr>
          <w:ilvl w:val="0"/>
          <w:numId w:val="26"/>
        </w:numPr>
        <w:jc w:val="left"/>
      </w:pPr>
      <w:r>
        <w:t>A l’ouest : ……………………………….………………,  ……………………………….………………,  ……………………………….……………… et  ……………………………….……………… .</w:t>
      </w:r>
    </w:p>
    <w:p w:rsidR="005B2E1C" w:rsidRDefault="005B2E1C" w:rsidP="005B2E1C">
      <w:pPr>
        <w:pStyle w:val="Style1"/>
        <w:ind w:left="720"/>
        <w:jc w:val="left"/>
      </w:pPr>
      <w:r w:rsidRPr="005B2E1C"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5291709</wp:posOffset>
            </wp:positionH>
            <wp:positionV relativeFrom="paragraph">
              <wp:posOffset>83439</wp:posOffset>
            </wp:positionV>
            <wp:extent cx="1194435" cy="1292352"/>
            <wp:effectExtent l="19050" t="0" r="5715" b="0"/>
            <wp:wrapNone/>
            <wp:docPr id="1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29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14B" w:rsidRDefault="00864B17" w:rsidP="00FF314B">
      <w:pPr>
        <w:pStyle w:val="Style1"/>
        <w:ind w:left="360"/>
        <w:jc w:val="left"/>
      </w:pPr>
      <w:r>
        <w:rPr>
          <w:noProof/>
          <w:lang w:val="fr-FR" w:eastAsia="fr-FR"/>
        </w:rPr>
        <w:pict>
          <v:shape id="_x0000_s1129" type="#_x0000_t62" style="position:absolute;left:0;text-align:left;margin-left:308.95pt;margin-top:15.3pt;width:107pt;height:68.85pt;z-index:251758080" adj="25829,5427">
            <v:textbox style="mso-next-textbox:#_x0000_s1129">
              <w:txbxContent>
                <w:p w:rsidR="00487235" w:rsidRPr="00814472" w:rsidRDefault="00487235" w:rsidP="005B2E1C">
                  <w:pPr>
                    <w:pStyle w:val="Style2"/>
                    <w:jc w:val="center"/>
                  </w:pPr>
                  <w:r>
                    <w:t>Touriste !</w:t>
                  </w:r>
                </w:p>
                <w:p w:rsidR="00487235" w:rsidRPr="00814472" w:rsidRDefault="00487235" w:rsidP="005B2E1C">
                  <w:pPr>
                    <w:rPr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shape>
        </w:pict>
      </w:r>
      <w:r w:rsidR="00FF314B">
        <w:t>Quelles villes allemandes connais-tu déjà ?</w:t>
      </w:r>
    </w:p>
    <w:p w:rsidR="00FF314B" w:rsidRDefault="00FF314B" w:rsidP="00FF314B">
      <w:pPr>
        <w:pStyle w:val="Style1"/>
        <w:ind w:left="360"/>
        <w:jc w:val="left"/>
      </w:pPr>
      <w:r>
        <w:t>…………………………………………………………………………</w:t>
      </w:r>
      <w:r w:rsidR="00864B17">
        <w:t>……</w:t>
      </w:r>
    </w:p>
    <w:p w:rsidR="00FF314B" w:rsidRDefault="00FF314B" w:rsidP="00FF314B">
      <w:pPr>
        <w:pStyle w:val="Style1"/>
        <w:ind w:left="360"/>
        <w:jc w:val="left"/>
      </w:pPr>
      <w:r>
        <w:t>………………………………………………………………………………</w:t>
      </w:r>
    </w:p>
    <w:p w:rsidR="00FF314B" w:rsidRDefault="00FF314B" w:rsidP="00FF314B">
      <w:pPr>
        <w:pStyle w:val="Style1"/>
        <w:ind w:left="360"/>
        <w:jc w:val="left"/>
      </w:pPr>
      <w:r>
        <w:t>………………………………………………………………………………………………………………………………</w:t>
      </w:r>
    </w:p>
    <w:p w:rsidR="00864B17" w:rsidRDefault="00864B17" w:rsidP="00723D1B">
      <w:pPr>
        <w:pStyle w:val="Style1"/>
        <w:jc w:val="left"/>
      </w:pPr>
      <w:r>
        <w:t>Nous venons d’acheter un plan, mais pour obtenir le</w:t>
      </w:r>
      <w:r w:rsidR="00E8039E">
        <w:t xml:space="preserve"> document suivant</w:t>
      </w:r>
      <w:r>
        <w:t>, tu dois le gagner en montrant que tu sais utiliser un plan : (complète par nord, sud…)</w:t>
      </w:r>
    </w:p>
    <w:p w:rsidR="00864B17" w:rsidRDefault="00864B17" w:rsidP="00864B17">
      <w:pPr>
        <w:pStyle w:val="Style1"/>
        <w:numPr>
          <w:ilvl w:val="0"/>
          <w:numId w:val="27"/>
        </w:numPr>
        <w:jc w:val="left"/>
      </w:pPr>
      <w:r>
        <w:t>Cologne se trouve à / au* ………………….. de Bonn.</w:t>
      </w:r>
    </w:p>
    <w:p w:rsidR="00864B17" w:rsidRDefault="00864B17" w:rsidP="00864B17">
      <w:pPr>
        <w:pStyle w:val="Style1"/>
        <w:numPr>
          <w:ilvl w:val="0"/>
          <w:numId w:val="27"/>
        </w:numPr>
        <w:jc w:val="left"/>
      </w:pPr>
      <w:r>
        <w:t>Hanovre se trouve à / au* ………………….. de Berlin.</w:t>
      </w:r>
    </w:p>
    <w:p w:rsidR="00864B17" w:rsidRDefault="00864B17" w:rsidP="00864B17">
      <w:pPr>
        <w:pStyle w:val="Style1"/>
        <w:numPr>
          <w:ilvl w:val="0"/>
          <w:numId w:val="27"/>
        </w:numPr>
        <w:jc w:val="left"/>
      </w:pPr>
      <w:r>
        <w:t>Hambourg se trouve à / au* ………………….. de Schwerin.</w:t>
      </w:r>
    </w:p>
    <w:p w:rsidR="00864B17" w:rsidRDefault="00864B17" w:rsidP="00864B17">
      <w:pPr>
        <w:pStyle w:val="Style1"/>
        <w:numPr>
          <w:ilvl w:val="0"/>
          <w:numId w:val="27"/>
        </w:numPr>
        <w:jc w:val="left"/>
      </w:pPr>
      <w:r>
        <w:t>Wiesbaden se trouve à / au* ………………….. de Francfort.</w:t>
      </w:r>
    </w:p>
    <w:p w:rsidR="00864B17" w:rsidRDefault="00864B17" w:rsidP="00864B17">
      <w:pPr>
        <w:pStyle w:val="Style1"/>
        <w:numPr>
          <w:ilvl w:val="0"/>
          <w:numId w:val="27"/>
        </w:numPr>
        <w:jc w:val="left"/>
      </w:pPr>
      <w:r>
        <w:t>Francfort se trouve à / au* ………………….. de Stuttgart.</w:t>
      </w:r>
    </w:p>
    <w:p w:rsidR="00864B17" w:rsidRDefault="00864B17" w:rsidP="00864B17">
      <w:pPr>
        <w:pStyle w:val="Style1"/>
        <w:ind w:left="360"/>
        <w:jc w:val="left"/>
      </w:pPr>
      <w:r>
        <w:t>* biffe la mention inutile</w:t>
      </w:r>
    </w:p>
    <w:p w:rsidR="00864B17" w:rsidRDefault="00864B17" w:rsidP="00864B17">
      <w:pPr>
        <w:pStyle w:val="Style1"/>
        <w:ind w:left="360"/>
        <w:jc w:val="left"/>
      </w:pPr>
      <w:r>
        <w:t>Plus difficile….</w:t>
      </w:r>
    </w:p>
    <w:p w:rsidR="00864B17" w:rsidRDefault="00864B17" w:rsidP="00864B17">
      <w:pPr>
        <w:pStyle w:val="Style1"/>
        <w:numPr>
          <w:ilvl w:val="0"/>
          <w:numId w:val="27"/>
        </w:numPr>
        <w:jc w:val="left"/>
      </w:pPr>
      <w:r>
        <w:t>La ville au nord-ouest du Sarrebruck se nomme………………………………………………… .</w:t>
      </w:r>
    </w:p>
    <w:p w:rsidR="00864B17" w:rsidRDefault="00864B17" w:rsidP="00864B17">
      <w:pPr>
        <w:pStyle w:val="Style1"/>
        <w:numPr>
          <w:ilvl w:val="0"/>
          <w:numId w:val="27"/>
        </w:numPr>
        <w:jc w:val="left"/>
      </w:pPr>
      <w:r>
        <w:t>La ville au sud-est de  Wiesbaden se nomme………………………………………………… .</w:t>
      </w:r>
    </w:p>
    <w:p w:rsidR="00864B17" w:rsidRDefault="00864B17" w:rsidP="00864B17">
      <w:pPr>
        <w:pStyle w:val="Style1"/>
        <w:numPr>
          <w:ilvl w:val="0"/>
          <w:numId w:val="27"/>
        </w:numPr>
        <w:jc w:val="left"/>
      </w:pPr>
      <w:r>
        <w:t>La ville au nord-est de Munich se nomme………………………………………………… .</w:t>
      </w:r>
    </w:p>
    <w:p w:rsidR="00864B17" w:rsidRDefault="00864B17" w:rsidP="00864B17">
      <w:pPr>
        <w:pStyle w:val="Style1"/>
        <w:numPr>
          <w:ilvl w:val="0"/>
          <w:numId w:val="27"/>
        </w:numPr>
        <w:jc w:val="left"/>
      </w:pPr>
      <w:r>
        <w:t>La ville au sud-ouest de Dresde se nomme………………………………………………… .</w:t>
      </w:r>
    </w:p>
    <w:p w:rsidR="00864B17" w:rsidRDefault="00841B9E" w:rsidP="00864B17">
      <w:pPr>
        <w:pStyle w:val="Style1"/>
        <w:numPr>
          <w:ilvl w:val="0"/>
          <w:numId w:val="27"/>
        </w:numPr>
        <w:jc w:val="left"/>
      </w:pPr>
      <w:r>
        <w:rPr>
          <w:noProof/>
          <w:lang w:val="fr-FR" w:eastAsia="fr-FR"/>
        </w:rPr>
        <w:pict>
          <v:shape id="_x0000_s1131" type="#_x0000_t62" style="position:absolute;left:0;text-align:left;margin-left:45.1pt;margin-top:19.8pt;width:84.5pt;height:72.4pt;z-index:251761152" adj="-3617,8592">
            <v:textbox style="mso-next-textbox:#_x0000_s1131">
              <w:txbxContent>
                <w:p w:rsidR="00841B9E" w:rsidRPr="00841B9E" w:rsidRDefault="00841B9E" w:rsidP="00841B9E">
                  <w:pPr>
                    <w:pStyle w:val="Style2"/>
                    <w:jc w:val="center"/>
                    <w:rPr>
                      <w:sz w:val="24"/>
                      <w:szCs w:val="24"/>
                    </w:rPr>
                  </w:pPr>
                  <w:r w:rsidRPr="00841B9E">
                    <w:rPr>
                      <w:sz w:val="24"/>
                      <w:szCs w:val="24"/>
                    </w:rPr>
                    <w:t>Photo ! Photo !</w:t>
                  </w:r>
                </w:p>
                <w:p w:rsidR="00841B9E" w:rsidRPr="00841B9E" w:rsidRDefault="00841B9E" w:rsidP="00841B9E">
                  <w:pPr>
                    <w:rPr>
                      <w:sz w:val="24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lang w:val="fr-FR" w:eastAsia="fr-FR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-334518</wp:posOffset>
            </wp:positionH>
            <wp:positionV relativeFrom="paragraph">
              <wp:posOffset>219329</wp:posOffset>
            </wp:positionV>
            <wp:extent cx="819665" cy="890016"/>
            <wp:effectExtent l="1905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30" r="6066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65" cy="89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B17">
        <w:t>La ville au nord-ouest de Leipzig se nomme………………………………………………… .</w:t>
      </w:r>
    </w:p>
    <w:p w:rsidR="00FF314B" w:rsidRDefault="00864B17" w:rsidP="00841B9E">
      <w:pPr>
        <w:pStyle w:val="Style1"/>
        <w:ind w:left="2880"/>
        <w:jc w:val="left"/>
      </w:pPr>
      <w:r>
        <w:t xml:space="preserve">Te voilà devenu un parfait touriste ! Le voyage débute par la visite historique du l’Allemagne, nous découvrons </w:t>
      </w:r>
      <w:r w:rsidR="00487235">
        <w:t>des éléments culturels ainsi que les lieux concernés</w:t>
      </w:r>
      <w:r>
        <w:t> :</w:t>
      </w:r>
      <w:r w:rsidR="00841B9E" w:rsidRPr="00841B9E">
        <w:rPr>
          <w:noProof/>
          <w:lang w:val="fr-FR" w:eastAsia="fr-FR"/>
        </w:rPr>
        <w:t xml:space="preserve"> </w:t>
      </w:r>
    </w:p>
    <w:tbl>
      <w:tblPr>
        <w:tblStyle w:val="Grilledutableau"/>
        <w:tblW w:w="0" w:type="auto"/>
        <w:tblInd w:w="-601" w:type="dxa"/>
        <w:tblLook w:val="04A0"/>
      </w:tblPr>
      <w:tblGrid>
        <w:gridCol w:w="2826"/>
        <w:gridCol w:w="5492"/>
        <w:gridCol w:w="2399"/>
      </w:tblGrid>
      <w:tr w:rsidR="00487235" w:rsidTr="00487235">
        <w:tc>
          <w:tcPr>
            <w:tcW w:w="2836" w:type="dxa"/>
          </w:tcPr>
          <w:p w:rsidR="00487235" w:rsidRDefault="00487235" w:rsidP="00487235">
            <w:pPr>
              <w:pStyle w:val="Style1"/>
            </w:pPr>
            <w:r>
              <w:t>Photographie et description</w:t>
            </w:r>
          </w:p>
        </w:tc>
        <w:tc>
          <w:tcPr>
            <w:tcW w:w="5953" w:type="dxa"/>
          </w:tcPr>
          <w:p w:rsidR="00487235" w:rsidRDefault="00487235" w:rsidP="00487235">
            <w:pPr>
              <w:pStyle w:val="Style1"/>
            </w:pPr>
            <w:r>
              <w:t>Situation</w:t>
            </w:r>
          </w:p>
        </w:tc>
        <w:tc>
          <w:tcPr>
            <w:tcW w:w="1852" w:type="dxa"/>
          </w:tcPr>
          <w:p w:rsidR="00487235" w:rsidRDefault="00487235" w:rsidP="00487235">
            <w:pPr>
              <w:pStyle w:val="Style1"/>
            </w:pPr>
            <w:r>
              <w:t>Numéro de la ville</w:t>
            </w:r>
          </w:p>
        </w:tc>
      </w:tr>
      <w:tr w:rsidR="00487235" w:rsidRPr="00487235" w:rsidTr="00487235">
        <w:tc>
          <w:tcPr>
            <w:tcW w:w="2836" w:type="dxa"/>
          </w:tcPr>
          <w:p w:rsidR="00487235" w:rsidRDefault="00487235" w:rsidP="00487235">
            <w:pPr>
              <w:pStyle w:val="Style1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140279" cy="1840525"/>
                  <wp:effectExtent l="19050" t="0" r="2721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51" cy="183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87235" w:rsidRDefault="00487235" w:rsidP="00487235">
            <w:pPr>
              <w:pStyle w:val="Style1"/>
            </w:pPr>
            <w:r>
              <w:t xml:space="preserve">Ce conte a été écrit par les frères Grimm, </w:t>
            </w:r>
          </w:p>
        </w:tc>
        <w:tc>
          <w:tcPr>
            <w:tcW w:w="5953" w:type="dxa"/>
          </w:tcPr>
          <w:p w:rsidR="00487235" w:rsidRDefault="00487235" w:rsidP="00487235">
            <w:pPr>
              <w:pStyle w:val="Style1"/>
              <w:rPr>
                <w:rFonts w:asciiTheme="minorHAnsi" w:hAnsiTheme="minorHAnsi"/>
                <w:sz w:val="20"/>
                <w:szCs w:val="20"/>
              </w:rPr>
            </w:pPr>
            <w:r w:rsidRPr="00487235">
              <w:rPr>
                <w:rFonts w:asciiTheme="minorHAnsi" w:hAnsiTheme="minorHAnsi"/>
                <w:sz w:val="20"/>
                <w:szCs w:val="20"/>
              </w:rPr>
              <w:t xml:space="preserve">« Un meunier vitt un avec son </w:t>
            </w:r>
            <w:hyperlink r:id="rId49" w:tooltip="Âne" w:history="1">
              <w:r w:rsidRPr="00487235">
                <w:rPr>
                  <w:rFonts w:asciiTheme="minorHAnsi" w:hAnsiTheme="minorHAnsi"/>
                  <w:color w:val="0000FF"/>
                  <w:sz w:val="20"/>
                  <w:szCs w:val="20"/>
                  <w:u w:val="single"/>
                </w:rPr>
                <w:t>âne</w:t>
              </w:r>
            </w:hyperlink>
            <w:r w:rsidRPr="00487235">
              <w:rPr>
                <w:rFonts w:asciiTheme="minorHAnsi" w:hAnsiTheme="minorHAnsi"/>
                <w:sz w:val="20"/>
                <w:szCs w:val="20"/>
              </w:rPr>
              <w:t xml:space="preserve">. Mais ce dernier prenant de l'âge, son maître décide de le laisser partir. En chemin, l'âne rencontre un </w:t>
            </w:r>
            <w:hyperlink r:id="rId50" w:tooltip="Chien" w:history="1">
              <w:r w:rsidRPr="00487235">
                <w:rPr>
                  <w:rFonts w:asciiTheme="minorHAnsi" w:hAnsiTheme="minorHAnsi"/>
                  <w:color w:val="0000FF"/>
                  <w:sz w:val="20"/>
                  <w:szCs w:val="20"/>
                  <w:u w:val="single"/>
                </w:rPr>
                <w:t>chien</w:t>
              </w:r>
            </w:hyperlink>
            <w:r w:rsidRPr="00487235">
              <w:rPr>
                <w:rFonts w:asciiTheme="minorHAnsi" w:hAnsiTheme="minorHAnsi"/>
                <w:sz w:val="20"/>
                <w:szCs w:val="20"/>
              </w:rPr>
              <w:t xml:space="preserve"> devenu trop âgé pour la chasse dont son maître voulait se débarrasser. Il propose alors au chien d'aller avec lui à Brême pour s'engager dans l'orchestre municipal…. » </w:t>
            </w:r>
          </w:p>
          <w:p w:rsidR="00487235" w:rsidRPr="00487235" w:rsidRDefault="00487235" w:rsidP="00487235">
            <w:pPr>
              <w:pStyle w:val="Style1"/>
            </w:pPr>
            <w:r>
              <w:t>Ce meunier habitait la ville au nord-ouest d’Hano</w:t>
            </w:r>
            <w:r w:rsidR="00841B9E">
              <w:t>vre</w:t>
            </w:r>
          </w:p>
        </w:tc>
        <w:tc>
          <w:tcPr>
            <w:tcW w:w="1852" w:type="dxa"/>
          </w:tcPr>
          <w:p w:rsidR="00487235" w:rsidRDefault="00487235" w:rsidP="00723D1B">
            <w:pPr>
              <w:pStyle w:val="Style1"/>
              <w:jc w:val="left"/>
            </w:pPr>
            <w:r>
              <w:t>Appelés « les musiciens de ………………. »</w:t>
            </w:r>
          </w:p>
        </w:tc>
      </w:tr>
      <w:tr w:rsidR="00841B9E" w:rsidRPr="00487235" w:rsidTr="00487235">
        <w:tc>
          <w:tcPr>
            <w:tcW w:w="2836" w:type="dxa"/>
          </w:tcPr>
          <w:p w:rsidR="00841B9E" w:rsidRDefault="00841B9E" w:rsidP="00487235">
            <w:pPr>
              <w:pStyle w:val="Style1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577165" cy="1188720"/>
                  <wp:effectExtent l="19050" t="0" r="3985" b="0"/>
                  <wp:docPr id="6" name="Image 3" descr="http://www.derweg.org/deutschland/besuchen/images/koelnerdom-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rweg.org/deutschland/besuchen/images/koelnerdom-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12" cy="1196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B9E" w:rsidRDefault="00841B9E" w:rsidP="00487235">
            <w:pPr>
              <w:pStyle w:val="Style1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t>Cathédrale « Kölner Dom »</w:t>
            </w:r>
          </w:p>
        </w:tc>
        <w:tc>
          <w:tcPr>
            <w:tcW w:w="5953" w:type="dxa"/>
          </w:tcPr>
          <w:p w:rsidR="00841B9E" w:rsidRPr="00841B9E" w:rsidRDefault="00841B9E" w:rsidP="00841B9E">
            <w:pPr>
              <w:pStyle w:val="Style1"/>
            </w:pPr>
            <w:r w:rsidRPr="00841B9E">
              <w:t>Cette cathédrale très connue est érigée en 1880 dans la ville située au nord-est d’Aix-la-Chapelle, ville proche de la frontière belge.</w:t>
            </w:r>
          </w:p>
        </w:tc>
        <w:tc>
          <w:tcPr>
            <w:tcW w:w="1852" w:type="dxa"/>
          </w:tcPr>
          <w:p w:rsidR="00841B9E" w:rsidRDefault="00841B9E" w:rsidP="00841B9E">
            <w:pPr>
              <w:pStyle w:val="Style1"/>
              <w:jc w:val="left"/>
            </w:pPr>
            <w:r>
              <w:t>C’est la cathédrale de la ville de ……………………………</w:t>
            </w:r>
          </w:p>
        </w:tc>
      </w:tr>
    </w:tbl>
    <w:p w:rsidR="00487235" w:rsidRDefault="00487235" w:rsidP="00723D1B">
      <w:pPr>
        <w:pStyle w:val="Style1"/>
        <w:jc w:val="left"/>
      </w:pPr>
    </w:p>
    <w:p w:rsidR="00487235" w:rsidRDefault="006E4A65" w:rsidP="00E8039E">
      <w:pPr>
        <w:pStyle w:val="Style1"/>
        <w:ind w:right="3804"/>
      </w:pPr>
      <w:r>
        <w:rPr>
          <w:noProof/>
          <w:lang w:val="fr-FR" w:eastAsia="fr-FR"/>
        </w:rPr>
        <w:pict>
          <v:group id="_x0000_s1179" editas="canvas" style="position:absolute;left:0;text-align:left;margin-left:251.15pt;margin-top:66.75pt;width:232.1pt;height:200.3pt;z-index:251770368" coordorigin="1440,3768" coordsize="4642,400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0" type="#_x0000_t75" style="position:absolute;left:1440;top:3768;width:4642;height:4006" o:preferrelative="f">
              <v:fill o:detectmouseclick="t"/>
              <v:path o:extrusionok="t" o:connecttype="none"/>
              <o:lock v:ext="edit" text="t"/>
            </v:shape>
            <v:shape id="_x0000_s1181" type="#_x0000_t75" style="position:absolute;left:1440;top:6590;width:1048;height:1048">
              <v:imagedata r:id="rId52" o:title="MCj04348190000[1]"/>
            </v:shape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1182" type="#_x0000_t48" style="position:absolute;left:3150;top:6469;width:2932;height:960" adj="-6107,10328,-3477,,-884,,-6107,10328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  <v:textbox style="mso-next-textbox:#_x0000_s1182">
                <w:txbxContent>
                  <w:p w:rsidR="006E4A65" w:rsidRPr="006E4A65" w:rsidRDefault="006E4A65" w:rsidP="00EB49DD">
                    <w:pPr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…………………………............</w:t>
                    </w: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09" type="#_x0000_t32" style="position:absolute;left:2303;top:4917;width:962;height:300;flip:x y" o:connectortype="straight">
              <v:stroke endarrow="block"/>
            </v:shape>
            <v:shape id="_x0000_s1210" type="#_x0000_t32" style="position:absolute;left:3265;top:4479;width:59;height:738;flip:y" o:connectortype="straight">
              <v:stroke endarrow="block"/>
            </v:shape>
            <v:shape id="_x0000_s1211" type="#_x0000_t32" style="position:absolute;left:3265;top:5217;width:59;height:591" o:connectortype="straight">
              <v:stroke endarrow="block"/>
            </v:shape>
            <v:shape id="_x0000_s1212" type="#_x0000_t202" style="position:absolute;left:2100;top:4479;width:1529;height:526" filled="f" fillcolor="white [3212]" stroked="f">
              <v:textbox style="mso-next-textbox:#_x0000_s1212">
                <w:txbxContent>
                  <w:p w:rsidR="00EB49DD" w:rsidRPr="006E4A65" w:rsidRDefault="00EB49DD" w:rsidP="00EB49DD">
                    <w:pPr>
                      <w:rPr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sz w:val="16"/>
                        <w:szCs w:val="16"/>
                        <w:lang w:val="fr-FR"/>
                      </w:rPr>
                      <w:t>Schweinfurt</w:t>
                    </w:r>
                  </w:p>
                </w:txbxContent>
              </v:textbox>
            </v:shape>
            <v:shape id="_x0000_s1213" type="#_x0000_t202" style="position:absolute;left:2634;top:4071;width:786;height:526" filled="f" fillcolor="white [3212]" stroked="f">
              <v:textbox style="mso-next-textbox:#_x0000_s1213">
                <w:txbxContent>
                  <w:p w:rsidR="00EB49DD" w:rsidRPr="006E4A65" w:rsidRDefault="00EB49DD" w:rsidP="00EB49DD">
                    <w:pPr>
                      <w:rPr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sz w:val="16"/>
                        <w:szCs w:val="16"/>
                        <w:lang w:val="fr-FR"/>
                      </w:rPr>
                      <w:t>Coburg</w:t>
                    </w:r>
                  </w:p>
                </w:txbxContent>
              </v:textbox>
            </v:shape>
            <v:shape id="_x0000_s1214" type="#_x0000_t202" style="position:absolute;left:3201;top:5443;width:937;height:526" filled="f" fillcolor="white [3212]" stroked="f">
              <v:textbox style="mso-next-textbox:#_x0000_s1214">
                <w:txbxContent>
                  <w:p w:rsidR="00EB49DD" w:rsidRPr="006E4A65" w:rsidRDefault="00EB49DD" w:rsidP="00EB49DD">
                    <w:pPr>
                      <w:rPr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sz w:val="16"/>
                        <w:szCs w:val="16"/>
                        <w:lang w:val="fr-FR"/>
                      </w:rPr>
                      <w:t>Erlangen</w:t>
                    </w:r>
                  </w:p>
                </w:txbxContent>
              </v:textbox>
            </v:shape>
            <v:shape id="_x0000_s1190" type="#_x0000_t75" style="position:absolute;left:3052;top:5005;width:362;height:362">
              <v:imagedata r:id="rId52" o:title="MCj04348190000[1]"/>
            </v:shape>
          </v:group>
        </w:pict>
      </w:r>
      <w:r>
        <w:rPr>
          <w:noProof/>
          <w:lang w:val="fr-FR" w:eastAsia="fr-FR"/>
        </w:rPr>
        <w:pict>
          <v:group id="_x0000_s1167" editas="canvas" style="position:absolute;left:0;text-align:left;margin-left:-25.55pt;margin-top:94.5pt;width:232.1pt;height:172pt;z-index:251769344" coordorigin="1440,4334" coordsize="4642,3440">
            <o:lock v:ext="edit" aspectratio="t"/>
            <v:shape id="_x0000_s1168" type="#_x0000_t75" style="position:absolute;left:1440;top:4334;width:4642;height:3440" o:preferrelative="f">
              <v:fill o:detectmouseclick="t"/>
              <v:path o:extrusionok="t" o:connecttype="none"/>
              <o:lock v:ext="edit" text="t"/>
            </v:shape>
            <v:shape id="_x0000_s1169" type="#_x0000_t75" style="position:absolute;left:1440;top:6590;width:1048;height:1048">
              <v:imagedata r:id="rId52" o:title="MCj04348190000[1]"/>
            </v:shape>
            <v:shape id="_x0000_s1170" type="#_x0000_t48" style="position:absolute;left:3150;top:6469;width:2932;height:960" adj="-6107,10328,-3477,,-884,,-6107,10328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  <v:textbox>
                <w:txbxContent>
                  <w:p w:rsidR="006E4A65" w:rsidRPr="006E4A65" w:rsidRDefault="006E4A65" w:rsidP="006E4A65">
                    <w:pPr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…………………………............</w:t>
                    </w:r>
                  </w:p>
                </w:txbxContent>
              </v:textbox>
              <o:callout v:ext="edit" minusy="t"/>
            </v:shape>
            <v:group id="_x0000_s1171" style="position:absolute;left:3052;top:4490;width:1859;height:1393" coordorigin="6555,5215" coordsize="1859,1393">
              <v:shape id="_x0000_s1172" type="#_x0000_t32" style="position:absolute;left:6845;top:5653;width:65;height:300;flip:y" o:connectortype="straight">
                <v:stroke endarrow="block"/>
              </v:shape>
              <v:shape id="_x0000_s1173" type="#_x0000_t32" style="position:absolute;left:6845;top:5953;width:796;height:205" o:connectortype="straight">
                <v:stroke endarrow="block"/>
              </v:shape>
              <v:shape id="_x0000_s1174" type="#_x0000_t32" style="position:absolute;left:6555;top:5953;width:290;height:473;flip:x" o:connectortype="straight">
                <v:stroke endarrow="block"/>
              </v:shape>
              <v:shape id="_x0000_s1175" type="#_x0000_t202" style="position:absolute;left:6776;top:5215;width:612;height:526" filled="f" fillcolor="white [3212]" stroked="f">
                <v:textbox>
                  <w:txbxContent>
                    <w:p w:rsidR="006E4A65" w:rsidRPr="006E4A65" w:rsidRDefault="006E4A65" w:rsidP="006E4A65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sz w:val="16"/>
                          <w:szCs w:val="16"/>
                          <w:lang w:val="fr-FR"/>
                        </w:rPr>
                        <w:t>Hof</w:t>
                      </w:r>
                    </w:p>
                  </w:txbxContent>
                </v:textbox>
              </v:shape>
              <v:shape id="_x0000_s1176" type="#_x0000_t202" style="position:absolute;left:7628;top:5981;width:786;height:526" filled="f" fillcolor="white [3212]" stroked="f">
                <v:textbox>
                  <w:txbxContent>
                    <w:p w:rsidR="006E4A65" w:rsidRPr="006E4A65" w:rsidRDefault="006E4A65" w:rsidP="006E4A65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sz w:val="16"/>
                          <w:szCs w:val="16"/>
                          <w:lang w:val="fr-FR"/>
                        </w:rPr>
                        <w:t>Cheh</w:t>
                      </w:r>
                    </w:p>
                  </w:txbxContent>
                </v:textbox>
              </v:shape>
              <v:shape id="_x0000_s1177" type="#_x0000_t202" style="position:absolute;left:6555;top:6082;width:937;height:526" filled="f" fillcolor="white [3212]" stroked="f">
                <v:textbox>
                  <w:txbxContent>
                    <w:p w:rsidR="006E4A65" w:rsidRPr="006E4A65" w:rsidRDefault="006E4A65" w:rsidP="006E4A65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sz w:val="16"/>
                          <w:szCs w:val="16"/>
                          <w:lang w:val="fr-FR"/>
                        </w:rPr>
                        <w:t>Bayreuth</w:t>
                      </w:r>
                    </w:p>
                  </w:txbxContent>
                </v:textbox>
              </v:shape>
            </v:group>
            <v:shape id="_x0000_s1178" type="#_x0000_t75" style="position:absolute;left:3052;top:5005;width:362;height:362">
              <v:imagedata r:id="rId52" o:title="MCj04348190000[1]"/>
            </v:shape>
          </v:group>
        </w:pict>
      </w:r>
      <w:r w:rsidR="00841B9E">
        <w:rPr>
          <w:noProof/>
          <w:lang w:val="fr-FR" w:eastAsia="fr-FR"/>
        </w:rPr>
        <w:pict>
          <v:shape id="_x0000_s1132" type="#_x0000_t62" style="position:absolute;left:0;text-align:left;margin-left:313.1pt;margin-top:-26.7pt;width:100.5pt;height:93.45pt;z-index:251764224" adj="27478,5767">
            <v:textbox style="mso-next-textbox:#_x0000_s1132">
              <w:txbxContent>
                <w:p w:rsidR="00841B9E" w:rsidRPr="00841B9E" w:rsidRDefault="00E8039E" w:rsidP="00841B9E">
                  <w:pPr>
                    <w:pStyle w:val="Style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Waw ! Tu as un rôle important là !</w:t>
                  </w:r>
                </w:p>
                <w:p w:rsidR="00841B9E" w:rsidRPr="00841B9E" w:rsidRDefault="00841B9E" w:rsidP="00841B9E">
                  <w:pPr>
                    <w:rPr>
                      <w:sz w:val="24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  <w:r w:rsidR="00841B9E">
        <w:rPr>
          <w:noProof/>
          <w:lang w:val="fr-FR" w:eastAsia="fr-FR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5480050</wp:posOffset>
            </wp:positionH>
            <wp:positionV relativeFrom="paragraph">
              <wp:posOffset>-618490</wp:posOffset>
            </wp:positionV>
            <wp:extent cx="1194435" cy="1295400"/>
            <wp:effectExtent l="19050" t="0" r="5715" b="0"/>
            <wp:wrapNone/>
            <wp:docPr id="10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3ED">
        <w:t xml:space="preserve">Nous avons découvert que l’impératrice Elisabeth, dit Sissi, est née ici ! A sa naissance, elle reçut le titre de duchesse de Bavière… région que nous allons visiter en car. </w:t>
      </w:r>
      <w:r w:rsidR="00E8039E">
        <w:t xml:space="preserve">Voici les directions que le car a pu prendre…. de quelle ville </w:t>
      </w:r>
      <w:r w:rsidR="00EB49DD">
        <w:t>pouvons nous prendre ces directions</w:t>
      </w:r>
      <w:r w:rsidR="00E8039E">
        <w:t> ?  (Annexe 3)</w:t>
      </w:r>
    </w:p>
    <w:p w:rsidR="008C73ED" w:rsidRDefault="008C73ED" w:rsidP="00723D1B">
      <w:pPr>
        <w:pStyle w:val="Style1"/>
        <w:jc w:val="left"/>
      </w:pPr>
    </w:p>
    <w:p w:rsidR="008C73ED" w:rsidRDefault="008C73ED" w:rsidP="00723D1B">
      <w:pPr>
        <w:pStyle w:val="Style1"/>
        <w:jc w:val="left"/>
      </w:pPr>
    </w:p>
    <w:p w:rsidR="008C73ED" w:rsidRDefault="008C73ED" w:rsidP="00723D1B">
      <w:pPr>
        <w:pStyle w:val="Style1"/>
        <w:jc w:val="left"/>
      </w:pPr>
    </w:p>
    <w:p w:rsidR="00487235" w:rsidRDefault="00487235" w:rsidP="00723D1B">
      <w:pPr>
        <w:pStyle w:val="Style1"/>
        <w:jc w:val="left"/>
      </w:pPr>
    </w:p>
    <w:p w:rsidR="00487235" w:rsidRDefault="00487235" w:rsidP="00723D1B">
      <w:pPr>
        <w:pStyle w:val="Style1"/>
        <w:jc w:val="left"/>
      </w:pPr>
    </w:p>
    <w:p w:rsidR="00487235" w:rsidRDefault="00487235" w:rsidP="00723D1B">
      <w:pPr>
        <w:pStyle w:val="Style1"/>
        <w:jc w:val="left"/>
      </w:pPr>
    </w:p>
    <w:p w:rsidR="00487235" w:rsidRDefault="00EB49DD" w:rsidP="00723D1B">
      <w:pPr>
        <w:pStyle w:val="Style1"/>
        <w:jc w:val="left"/>
      </w:pPr>
      <w:r>
        <w:rPr>
          <w:noProof/>
          <w:lang w:val="fr-FR" w:eastAsia="fr-FR"/>
        </w:rPr>
        <w:pict>
          <v:group id="_x0000_s1261" editas="canvas" style="position:absolute;margin-left:-69pt;margin-top:12.1pt;width:298.5pt;height:234.7pt;z-index:251778560" coordorigin="571,3080" coordsize="5970,4694">
            <o:lock v:ext="edit" aspectratio="t"/>
            <v:shape id="_x0000_s1262" type="#_x0000_t75" style="position:absolute;left:571;top:3080;width:5970;height:4694" o:preferrelative="f">
              <v:fill o:detectmouseclick="t"/>
              <v:path o:extrusionok="t" o:connecttype="none"/>
              <o:lock v:ext="edit" text="t"/>
            </v:shape>
            <v:shape id="_x0000_s1263" type="#_x0000_t75" style="position:absolute;left:1440;top:6590;width:1048;height:1048">
              <v:imagedata r:id="rId52" o:title="MCj04348190000[1]"/>
            </v:shape>
            <v:shape id="_x0000_s1264" type="#_x0000_t48" style="position:absolute;left:3150;top:6469;width:2932;height:960" adj="-6107,10328,-3477,,-884,,-6107,10328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  <v:textbox>
                <w:txbxContent>
                  <w:p w:rsidR="00EB49DD" w:rsidRPr="006E4A65" w:rsidRDefault="00EB49DD" w:rsidP="00EB49DD">
                    <w:pPr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…………………………............</w:t>
                    </w:r>
                  </w:p>
                </w:txbxContent>
              </v:textbox>
              <o:callout v:ext="edit" minusy="t"/>
            </v:shape>
            <v:shape id="_x0000_s1291" type="#_x0000_t32" style="position:absolute;left:1475;top:5145;width:1805;height:851;flip:x" o:connectortype="straight">
              <v:stroke endarrow="block"/>
            </v:shape>
            <v:shape id="_x0000_s1292" type="#_x0000_t32" style="position:absolute;left:3280;top:4276;width:873;height:869;flip:y" o:connectortype="straight">
              <v:stroke endarrow="block"/>
            </v:shape>
            <v:shape id="_x0000_s1293" type="#_x0000_t32" style="position:absolute;left:3280;top:5145;width:763;height:421" o:connectortype="straight">
              <v:stroke endarrow="block"/>
            </v:shape>
            <v:shape id="_x0000_s1294" type="#_x0000_t202" style="position:absolute;left:1341;top:5726;width:1529;height:526" filled="f" fillcolor="white [3212]" stroked="f">
              <v:textbox style="mso-next-textbox:#_x0000_s1294">
                <w:txbxContent>
                  <w:p w:rsidR="00EB49DD" w:rsidRPr="00EB49DD" w:rsidRDefault="00EB49DD" w:rsidP="00EB49DD">
                    <w:pPr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Kempten</w:t>
                    </w:r>
                  </w:p>
                </w:txbxContent>
              </v:textbox>
            </v:shape>
            <v:shape id="_x0000_s1295" type="#_x0000_t202" style="position:absolute;left:4153;top:3881;width:1201;height:526" filled="f" fillcolor="white [3212]" stroked="f">
              <v:textbox style="mso-next-textbox:#_x0000_s1295">
                <w:txbxContent>
                  <w:p w:rsidR="00EB49DD" w:rsidRPr="00EB49DD" w:rsidRDefault="00EB49DD" w:rsidP="00EB49DD">
                    <w:pPr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Landshut</w:t>
                    </w:r>
                  </w:p>
                </w:txbxContent>
              </v:textbox>
            </v:shape>
            <v:shape id="_x0000_s1296" type="#_x0000_t202" style="position:absolute;left:3850;top:5305;width:1117;height:526" filled="f" fillcolor="white [3212]" stroked="f">
              <v:textbox style="mso-next-textbox:#_x0000_s1296">
                <w:txbxContent>
                  <w:p w:rsidR="00EB49DD" w:rsidRPr="006E4A65" w:rsidRDefault="00EB49DD" w:rsidP="00EB49DD">
                    <w:pPr>
                      <w:rPr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sz w:val="16"/>
                        <w:szCs w:val="16"/>
                        <w:lang w:val="fr-FR"/>
                      </w:rPr>
                      <w:t>Rosenheim</w:t>
                    </w:r>
                  </w:p>
                </w:txbxContent>
              </v:textbox>
            </v:shape>
            <v:shape id="_x0000_s1272" type="#_x0000_t75" style="position:absolute;left:3052;top:5005;width:362;height:362">
              <v:imagedata r:id="rId52" o:title="MCj04348190000[1]"/>
            </v:shape>
          </v:group>
        </w:pict>
      </w:r>
    </w:p>
    <w:p w:rsidR="00864B17" w:rsidRDefault="00864B17" w:rsidP="00723D1B">
      <w:pPr>
        <w:pStyle w:val="Style1"/>
        <w:jc w:val="left"/>
      </w:pPr>
    </w:p>
    <w:p w:rsidR="00FF314B" w:rsidRDefault="00EB49DD" w:rsidP="00723D1B">
      <w:pPr>
        <w:pStyle w:val="Style1"/>
        <w:jc w:val="left"/>
      </w:pPr>
      <w:r>
        <w:rPr>
          <w:noProof/>
          <w:lang w:val="fr-FR" w:eastAsia="fr-FR"/>
        </w:rPr>
        <w:pict>
          <v:shape id="_x0000_s1301" type="#_x0000_t202" style="position:absolute;margin-left:309.95pt;margin-top:10.7pt;width:60.05pt;height:26.3pt;z-index:251785728" filled="f" fillcolor="white [3212]" stroked="f">
            <v:textbox style="mso-next-textbox:#_x0000_s1301">
              <w:txbxContent>
                <w:p w:rsidR="00EB49DD" w:rsidRPr="00EB49DD" w:rsidRDefault="00EB49DD" w:rsidP="00EB49DD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Regensburg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group id="_x0000_s1273" editas="canvas" style="position:absolute;margin-left:237.4pt;margin-top:11.45pt;width:232.1pt;height:172pt;z-index:251779584" coordorigin="1440,4334" coordsize="4642,3440">
            <o:lock v:ext="edit" aspectratio="t"/>
            <v:shape id="_x0000_s1274" type="#_x0000_t75" style="position:absolute;left:1440;top:4334;width:4642;height:3440" o:preferrelative="f">
              <v:fill o:detectmouseclick="t"/>
              <v:path o:extrusionok="t" o:connecttype="none"/>
              <o:lock v:ext="edit" text="t"/>
            </v:shape>
            <v:shape id="_x0000_s1275" type="#_x0000_t75" style="position:absolute;left:1440;top:6590;width:1048;height:1048">
              <v:imagedata r:id="rId52" o:title="MCj04348190000[1]"/>
            </v:shape>
            <v:shape id="_x0000_s1276" type="#_x0000_t48" style="position:absolute;left:3150;top:6469;width:2932;height:960" adj="-6107,10328,-3477,,-884,,-6107,10328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  <v:textbox>
                <w:txbxContent>
                  <w:p w:rsidR="00EB49DD" w:rsidRPr="006E4A65" w:rsidRDefault="00EB49DD" w:rsidP="00EB49DD">
                    <w:pPr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…………………………............</w:t>
                    </w:r>
                  </w:p>
                </w:txbxContent>
              </v:textbox>
              <o:callout v:ext="edit" minusy="t"/>
            </v:shape>
            <v:shape id="_x0000_s1299" type="#_x0000_t32" style="position:absolute;left:3052;top:5186;width:583;height:303" o:connectortype="straight">
              <v:stroke endarrow="block"/>
            </v:shape>
            <v:shape id="_x0000_s1284" type="#_x0000_t75" style="position:absolute;left:3052;top:5005;width:362;height:362">
              <v:imagedata r:id="rId52" o:title="MCj04348190000[1]"/>
            </v:shape>
          </v:group>
        </w:pict>
      </w:r>
    </w:p>
    <w:p w:rsidR="00FF314B" w:rsidRDefault="00EB49DD" w:rsidP="00723D1B">
      <w:pPr>
        <w:pStyle w:val="Style1"/>
        <w:jc w:val="left"/>
      </w:pPr>
      <w:r>
        <w:rPr>
          <w:noProof/>
          <w:lang w:val="fr-FR" w:eastAsia="fr-FR"/>
        </w:rPr>
        <w:pict>
          <v:shape id="_x0000_s1297" type="#_x0000_t32" style="position:absolute;margin-left:288.6pt;margin-top:24.6pt;width:39.1pt;height:42.55pt;flip:x;z-index:251682302" o:connectortype="straight">
            <v:stroke endarrow="block"/>
          </v:shape>
        </w:pict>
      </w:r>
      <w:r>
        <w:rPr>
          <w:noProof/>
          <w:lang w:val="fr-FR" w:eastAsia="fr-FR"/>
        </w:rPr>
        <w:pict>
          <v:shape id="_x0000_s1302" type="#_x0000_t202" style="position:absolute;margin-left:342.75pt;margin-top:20.35pt;width:55.85pt;height:33.3pt;z-index:251786752" filled="f" fillcolor="white [3212]" stroked="f">
            <v:textbox style="mso-next-textbox:#_x0000_s1302">
              <w:txbxContent>
                <w:p w:rsidR="00EB49DD" w:rsidRPr="00EB49DD" w:rsidRDefault="00EB49DD" w:rsidP="00EB49DD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Mainburg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298" type="#_x0000_t32" style="position:absolute;margin-left:327.7pt;margin-top:1.55pt;width:38.15pt;height:23.05pt;flip:y;z-index:251683327" o:connectortype="straight">
            <v:stroke endarrow="block"/>
          </v:shape>
        </w:pict>
      </w:r>
    </w:p>
    <w:p w:rsidR="00FF314B" w:rsidRDefault="00EB49DD" w:rsidP="00723D1B">
      <w:pPr>
        <w:pStyle w:val="Style1"/>
        <w:jc w:val="left"/>
      </w:pPr>
      <w:r>
        <w:rPr>
          <w:noProof/>
          <w:lang w:val="fr-FR" w:eastAsia="fr-FR"/>
        </w:rPr>
        <w:pict>
          <v:shape id="_x0000_s1300" type="#_x0000_t202" style="position:absolute;margin-left:243.4pt;margin-top:20.85pt;width:76.45pt;height:31.75pt;z-index:251784704" filled="f" fillcolor="white [3212]" stroked="f">
            <v:textbox style="mso-next-textbox:#_x0000_s1300">
              <w:txbxContent>
                <w:p w:rsidR="00EB49DD" w:rsidRPr="00EB49DD" w:rsidRDefault="00EB49DD" w:rsidP="00EB49DD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Augsburg</w:t>
                  </w:r>
                </w:p>
              </w:txbxContent>
            </v:textbox>
          </v:shape>
        </w:pict>
      </w:r>
    </w:p>
    <w:p w:rsidR="00FF314B" w:rsidRDefault="00FF314B" w:rsidP="00723D1B">
      <w:pPr>
        <w:pStyle w:val="Style1"/>
        <w:jc w:val="left"/>
      </w:pPr>
    </w:p>
    <w:p w:rsidR="00864B17" w:rsidRDefault="00864B17" w:rsidP="00864B17">
      <w:pPr>
        <w:pStyle w:val="Style1"/>
        <w:jc w:val="left"/>
      </w:pPr>
    </w:p>
    <w:p w:rsidR="00864B17" w:rsidRDefault="00864B17" w:rsidP="00864B17">
      <w:pPr>
        <w:pStyle w:val="Style1"/>
        <w:jc w:val="left"/>
      </w:pPr>
    </w:p>
    <w:p w:rsidR="00864B17" w:rsidRDefault="00864B17" w:rsidP="00864B17">
      <w:pPr>
        <w:pStyle w:val="Style1"/>
        <w:jc w:val="left"/>
      </w:pPr>
    </w:p>
    <w:p w:rsidR="00864B17" w:rsidRDefault="00864B17" w:rsidP="00864B17">
      <w:pPr>
        <w:pStyle w:val="Style1"/>
        <w:jc w:val="left"/>
      </w:pPr>
    </w:p>
    <w:p w:rsidR="00864B17" w:rsidRDefault="00EB49DD" w:rsidP="00864B17">
      <w:pPr>
        <w:pStyle w:val="Style1"/>
        <w:jc w:val="left"/>
      </w:pPr>
      <w:r>
        <w:rPr>
          <w:noProof/>
          <w:lang w:val="fr-FR" w:eastAsia="fr-FR"/>
        </w:rPr>
        <w:pict>
          <v:shape id="_x0000_s1303" type="#_x0000_t62" style="position:absolute;margin-left:80.55pt;margin-top:.75pt;width:402.7pt;height:93.45pt;z-index:251787776" adj="-636,8991">
            <v:textbox style="mso-next-textbox:#_x0000_s1303">
              <w:txbxContent>
                <w:p w:rsidR="00EB49DD" w:rsidRPr="00841B9E" w:rsidRDefault="00EB49DD" w:rsidP="00EB49DD">
                  <w:pPr>
                    <w:pStyle w:val="Style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Enfin ! Tu as réussi à montrer que tu étais un bon voyageur ! Tu voilà prêt à explorer seul l’Allemagne et pour te remercier de cette expédition, je t’offre ceci ! ( Annexe 4)</w:t>
                  </w:r>
                </w:p>
                <w:p w:rsidR="00EB49DD" w:rsidRPr="00841B9E" w:rsidRDefault="00EB49DD" w:rsidP="00EB49DD">
                  <w:pPr>
                    <w:rPr>
                      <w:sz w:val="24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  <w:r w:rsidR="00E8039E">
        <w:rPr>
          <w:noProof/>
          <w:lang w:val="fr-FR" w:eastAsia="fr-FR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143510</wp:posOffset>
            </wp:positionV>
            <wp:extent cx="937260" cy="1031240"/>
            <wp:effectExtent l="19050" t="0" r="0" b="0"/>
            <wp:wrapNone/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30" r="6066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B17" w:rsidRDefault="00864B17" w:rsidP="00864B17">
      <w:pPr>
        <w:pStyle w:val="Style1"/>
        <w:jc w:val="left"/>
      </w:pPr>
    </w:p>
    <w:p w:rsidR="00864B17" w:rsidRDefault="00864B17" w:rsidP="00864B17">
      <w:pPr>
        <w:pStyle w:val="Style1"/>
        <w:jc w:val="left"/>
      </w:pPr>
    </w:p>
    <w:p w:rsidR="009D531E" w:rsidRPr="009D531E" w:rsidRDefault="009D531E" w:rsidP="009D531E">
      <w:pPr>
        <w:pStyle w:val="Style1"/>
        <w:rPr>
          <w:b/>
        </w:rPr>
      </w:pPr>
      <w:r>
        <w:rPr>
          <w:b/>
        </w:rPr>
        <w:t>Annexe 1</w:t>
      </w:r>
    </w:p>
    <w:p w:rsidR="00765E7B" w:rsidRDefault="009D531E" w:rsidP="00CC6E59">
      <w:pPr>
        <w:jc w:val="center"/>
        <w:rPr>
          <w:rFonts w:ascii="Arial" w:hAnsi="Arial" w:cs="Arial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4788000" cy="5253748"/>
            <wp:effectExtent l="19050" t="0" r="0" b="0"/>
            <wp:docPr id="184" name="Image 69" descr="http://www.articque.com/uploads/images/exemples/annee-adhesion-pays-union-europee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articque.com/uploads/images/exemples/annee-adhesion-pays-union-europeenne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525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1E" w:rsidRDefault="009D531E" w:rsidP="00B37919">
      <w:pPr>
        <w:rPr>
          <w:rFonts w:ascii="Arial" w:hAnsi="Arial" w:cs="Arial"/>
          <w:lang w:val="fr-FR"/>
        </w:rPr>
      </w:pPr>
    </w:p>
    <w:p w:rsidR="00CC6E59" w:rsidRDefault="00CC6E59" w:rsidP="00B37919">
      <w:pPr>
        <w:rPr>
          <w:rFonts w:ascii="Arial" w:hAnsi="Arial" w:cs="Arial"/>
          <w:lang w:val="fr-FR"/>
        </w:rPr>
      </w:pPr>
    </w:p>
    <w:p w:rsidR="00864B17" w:rsidRDefault="009D531E" w:rsidP="009D531E">
      <w:pPr>
        <w:pStyle w:val="Style1"/>
      </w:pPr>
      <w:r>
        <w:t>UE = Union Européenne</w:t>
      </w:r>
    </w:p>
    <w:p w:rsidR="00864B17" w:rsidRDefault="00864B17">
      <w:pPr>
        <w:rPr>
          <w:rFonts w:ascii="Freestyle Script" w:hAnsi="Freestyle Script"/>
          <w:sz w:val="32"/>
          <w:szCs w:val="32"/>
          <w:lang w:val="fr-BE"/>
        </w:rPr>
      </w:pPr>
      <w:r>
        <w:br w:type="page"/>
      </w:r>
    </w:p>
    <w:p w:rsidR="00864B17" w:rsidRDefault="00864B17" w:rsidP="009D531E">
      <w:pPr>
        <w:pStyle w:val="Style1"/>
      </w:pPr>
    </w:p>
    <w:p w:rsidR="00864B17" w:rsidRPr="009D531E" w:rsidRDefault="00864B17" w:rsidP="00864B17">
      <w:pPr>
        <w:pStyle w:val="Style1"/>
        <w:rPr>
          <w:b/>
        </w:rPr>
      </w:pPr>
      <w:r>
        <w:rPr>
          <w:b/>
        </w:rPr>
        <w:t>Annexe 2</w:t>
      </w:r>
    </w:p>
    <w:p w:rsidR="00864B17" w:rsidRDefault="00864B17" w:rsidP="009D531E">
      <w:pPr>
        <w:pStyle w:val="Style1"/>
      </w:pPr>
    </w:p>
    <w:p w:rsidR="00864B17" w:rsidRDefault="00864B17" w:rsidP="009D531E">
      <w:pPr>
        <w:pStyle w:val="Style1"/>
      </w:pPr>
      <w:r>
        <w:t>Carte d’Allemagne</w:t>
      </w:r>
    </w:p>
    <w:p w:rsidR="008C73ED" w:rsidRDefault="00864B17" w:rsidP="009D531E">
      <w:pPr>
        <w:pStyle w:val="Style1"/>
      </w:pPr>
      <w:r>
        <w:rPr>
          <w:noProof/>
          <w:lang w:val="fr-FR" w:eastAsia="fr-FR"/>
        </w:rPr>
        <w:drawing>
          <wp:inline distT="0" distB="0" distL="0" distR="0">
            <wp:extent cx="5018670" cy="5980447"/>
            <wp:effectExtent l="19050" t="0" r="0" b="0"/>
            <wp:docPr id="2" name="Image 1" descr="C:\Documents and Settings\del\Mes documents\Mes images\Allemagne\5ealle_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l\Mes documents\Mes images\Allemagne\5ealle_bd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68" cy="598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ED" w:rsidRDefault="008C73ED">
      <w:pPr>
        <w:rPr>
          <w:rFonts w:ascii="Freestyle Script" w:hAnsi="Freestyle Script"/>
          <w:sz w:val="32"/>
          <w:szCs w:val="32"/>
          <w:lang w:val="fr-BE"/>
        </w:rPr>
      </w:pPr>
      <w:r>
        <w:br w:type="page"/>
      </w:r>
    </w:p>
    <w:p w:rsidR="008C73ED" w:rsidRDefault="008C73ED" w:rsidP="008C73ED">
      <w:pPr>
        <w:pStyle w:val="Style1"/>
        <w:rPr>
          <w:b/>
        </w:rPr>
      </w:pPr>
      <w:r>
        <w:rPr>
          <w:b/>
        </w:rPr>
        <w:t>Annexe 3</w:t>
      </w:r>
    </w:p>
    <w:p w:rsidR="00E8039E" w:rsidRDefault="006E4A65" w:rsidP="00E8039E">
      <w:pPr>
        <w:pStyle w:val="Style1"/>
      </w:pPr>
      <w:r>
        <w:t>Carte routière de l</w:t>
      </w:r>
      <w:r w:rsidR="00E8039E">
        <w:t xml:space="preserve">a Bavière </w:t>
      </w:r>
    </w:p>
    <w:p w:rsidR="00E8039E" w:rsidRDefault="00E8039E" w:rsidP="00E8039E">
      <w:pPr>
        <w:pStyle w:val="Style1"/>
      </w:pPr>
      <w:r>
        <w:t>(= Bayern car c’est une carte allemande)</w:t>
      </w:r>
    </w:p>
    <w:p w:rsidR="008C73ED" w:rsidRDefault="008C73ED" w:rsidP="009D531E">
      <w:pPr>
        <w:pStyle w:val="Style1"/>
      </w:pPr>
    </w:p>
    <w:p w:rsidR="00E8039E" w:rsidRDefault="008C73ED" w:rsidP="009D531E">
      <w:pPr>
        <w:pStyle w:val="Style1"/>
      </w:pPr>
      <w:r>
        <w:t xml:space="preserve"> </w:t>
      </w:r>
    </w:p>
    <w:p w:rsidR="00E8039E" w:rsidRDefault="00E8039E">
      <w:pPr>
        <w:rPr>
          <w:rFonts w:ascii="Freestyle Script" w:hAnsi="Freestyle Script"/>
          <w:sz w:val="32"/>
          <w:szCs w:val="32"/>
          <w:lang w:val="fr-BE"/>
        </w:rPr>
      </w:pPr>
      <w:r>
        <w:rPr>
          <w:rFonts w:ascii="Freestyle Script" w:hAnsi="Freestyle Script"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571500</wp:posOffset>
            </wp:positionV>
            <wp:extent cx="4347845" cy="4517390"/>
            <wp:effectExtent l="19050" t="0" r="0" b="0"/>
            <wp:wrapSquare wrapText="bothSides"/>
            <wp:docPr id="18" name="Image 15" descr="http://www.supertravelnet.com/map/2/164_900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upertravelnet.com/map/2/164_9008_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tyle Script" w:hAnsi="Freestyle Script"/>
          <w:sz w:val="32"/>
          <w:szCs w:val="32"/>
          <w:lang w:val="fr-BE"/>
        </w:rPr>
        <w:br w:type="page"/>
      </w:r>
    </w:p>
    <w:p w:rsidR="00E8039E" w:rsidRDefault="00E8039E" w:rsidP="00E8039E">
      <w:pPr>
        <w:pStyle w:val="Style1"/>
        <w:rPr>
          <w:b/>
        </w:rPr>
      </w:pPr>
      <w:r>
        <w:rPr>
          <w:b/>
        </w:rPr>
        <w:t>Annexe 4</w:t>
      </w:r>
    </w:p>
    <w:p w:rsidR="00E8039E" w:rsidRPr="00E8039E" w:rsidRDefault="00E8039E" w:rsidP="00E8039E">
      <w:pPr>
        <w:pStyle w:val="Style1"/>
      </w:pPr>
      <w:r>
        <w:t>Affiche sur l’Allemagne</w:t>
      </w:r>
    </w:p>
    <w:p w:rsidR="00783ED3" w:rsidRDefault="00783ED3">
      <w:pPr>
        <w:rPr>
          <w:rFonts w:ascii="Freestyle Script" w:hAnsi="Freestyle Script"/>
          <w:sz w:val="32"/>
          <w:szCs w:val="32"/>
          <w:lang w:val="fr-BE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111125</wp:posOffset>
            </wp:positionV>
            <wp:extent cx="5611495" cy="7988935"/>
            <wp:effectExtent l="19050" t="0" r="8255" b="0"/>
            <wp:wrapSquare wrapText="bothSides"/>
            <wp:docPr id="1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98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D531E" w:rsidRPr="003F05E1" w:rsidRDefault="00783ED3" w:rsidP="009D531E">
      <w:pPr>
        <w:pStyle w:val="Style1"/>
      </w:pPr>
      <w:r>
        <w:rPr>
          <w:noProof/>
          <w:lang w:val="fr-FR" w:eastAsia="fr-FR"/>
        </w:rPr>
        <w:pict>
          <v:shape id="_x0000_s1304" type="#_x0000_t62" style="position:absolute;left:0;text-align:left;margin-left:98.3pt;margin-top:65.4pt;width:290.35pt;height:95.2pt;z-index:251788800" adj="12416,43393">
            <v:textbox>
              <w:txbxContent>
                <w:p w:rsidR="00783ED3" w:rsidRPr="00783ED3" w:rsidRDefault="00783ED3" w:rsidP="00783ED3">
                  <w:pPr>
                    <w:pStyle w:val="Style1"/>
                    <w:rPr>
                      <w:rFonts w:ascii="Arial" w:hAnsi="Arial" w:cs="Arial"/>
                      <w:sz w:val="96"/>
                      <w:szCs w:val="96"/>
                    </w:rPr>
                  </w:pPr>
                  <w:r w:rsidRPr="00783ED3">
                    <w:rPr>
                      <w:sz w:val="96"/>
                      <w:szCs w:val="96"/>
                    </w:rPr>
                    <w:t>Auf wiedersehen !</w:t>
                  </w:r>
                </w:p>
                <w:p w:rsidR="00783ED3" w:rsidRPr="00814472" w:rsidRDefault="00783ED3" w:rsidP="00783ED3">
                  <w:pPr>
                    <w:pStyle w:val="Style1"/>
                  </w:pPr>
                </w:p>
              </w:txbxContent>
            </v:textbox>
          </v:shape>
        </w:pict>
      </w:r>
      <w:r>
        <w:rPr>
          <w:noProof/>
          <w:lang w:val="fr-FR" w:eastAsia="fr-FR"/>
        </w:rPr>
        <w:drawing>
          <wp:inline distT="0" distB="0" distL="0" distR="0">
            <wp:extent cx="5647221" cy="8470231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84" cy="846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31E" w:rsidRPr="003F05E1" w:rsidSect="00AA38D6">
      <w:footerReference w:type="even" r:id="rId58"/>
      <w:footerReference w:type="default" r:id="rId59"/>
      <w:pgSz w:w="12240" w:h="15840" w:code="1"/>
      <w:pgMar w:top="1134" w:right="900" w:bottom="432" w:left="1440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8B7" w:rsidRDefault="00E048B7">
      <w:pPr>
        <w:spacing w:after="0" w:line="240" w:lineRule="auto"/>
      </w:pPr>
      <w:r>
        <w:separator/>
      </w:r>
    </w:p>
  </w:endnote>
  <w:endnote w:type="continuationSeparator" w:id="1">
    <w:p w:rsidR="00E048B7" w:rsidRDefault="00E04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Hand Of Sean">
    <w:panose1 w:val="02000000000000000000"/>
    <w:charset w:val="00"/>
    <w:family w:val="auto"/>
    <w:pitch w:val="variable"/>
    <w:sig w:usb0="80000087" w:usb1="0000000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235" w:rsidRDefault="00487235">
    <w:pPr>
      <w:pStyle w:val="Pieddepage"/>
    </w:pPr>
    <w:r w:rsidRPr="00B060C0">
      <w:rPr>
        <w:noProof/>
        <w:lang w:eastAsia="ja-JP"/>
      </w:rPr>
      <w:pict>
        <v:rect id="_x0000_s2071" style="position:absolute;margin-left:0;margin-top:0;width:41.85pt;height:9in;z-index:251673600;mso-width-percent:500;mso-height-percent:1000;mso-position-horizontal:left;mso-position-horizontal-relative:right-margin-area;mso-position-vertical:bottom;mso-position-vertical-relative:margin;mso-width-percent:500;mso-height-percent:1000;mso-width-relative:margin;mso-height-relative:margin;v-text-anchor:middle" o:allowincell="f" filled="f" stroked="f">
          <v:textbox style="layout-flow:vertical;mso-layout-flow-alt:bottom-to-top;mso-next-textbox:#_x0000_s2071" inset=",,8.64pt,10.8pt">
            <w:txbxContent>
              <w:p w:rsidR="00487235" w:rsidRDefault="00487235">
                <w:pPr>
                  <w:rPr>
                    <w:rFonts w:asciiTheme="majorHAnsi" w:hAnsiTheme="majorHAnsi"/>
                    <w:color w:val="7F7F7F" w:themeColor="text1" w:themeTint="80"/>
                  </w:rPr>
                </w:pPr>
                <w:sdt>
                  <w:sdtPr>
                    <w:rPr>
                      <w:rFonts w:asciiTheme="majorHAnsi" w:hAnsiTheme="majorHAnsi"/>
                      <w:color w:val="7F7F7F" w:themeColor="text1" w:themeTint="80"/>
                    </w:rPr>
                    <w:alias w:val="Title"/>
                    <w:id w:val="500354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rFonts w:asciiTheme="majorHAnsi" w:hAnsiTheme="majorHAnsi"/>
                        <w:color w:val="7F7F7F" w:themeColor="text1" w:themeTint="80"/>
                        <w:lang w:val="fr-FR"/>
                      </w:rPr>
                      <w:t>[</w:t>
                    </w:r>
                  </w:sdtContent>
                </w:sdt>
                <w:r>
                  <w:rPr>
                    <w:rFonts w:asciiTheme="majorHAnsi" w:hAnsiTheme="majorHAnsi"/>
                    <w:color w:val="7F7F7F" w:themeColor="text1" w:themeTint="80"/>
                    <w:lang w:val="fr-FR"/>
                  </w:rPr>
                  <w:t xml:space="preserve"> | </w:t>
                </w:r>
                <w:sdt>
                  <w:sdtPr>
                    <w:rPr>
                      <w:rFonts w:asciiTheme="majorHAnsi" w:hAnsiTheme="majorHAnsi"/>
                      <w:color w:val="7F7F7F" w:themeColor="text1" w:themeTint="80"/>
                    </w:rPr>
                    <w:alias w:val="Date"/>
                    <w:id w:val="5003541"/>
                    <w:showingPlcHdr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lid w:val="en-US"/>
                      <w:storeMappedDataAs w:val="dateTime"/>
                      <w:calendar w:val="gregorian"/>
                    </w:date>
                  </w:sdtPr>
                  <w:sdtContent>
                    <w:r>
                      <w:rPr>
                        <w:rFonts w:asciiTheme="majorHAnsi" w:hAnsiTheme="majorHAnsi"/>
                        <w:color w:val="7F7F7F" w:themeColor="text1" w:themeTint="80"/>
                        <w:lang w:val="fr-FR"/>
                      </w:rPr>
                      <w:t>[Sélectionner la date]</w:t>
                    </w:r>
                  </w:sdtContent>
                </w:sdt>
                <w:r>
                  <w:rPr>
                    <w:rFonts w:asciiTheme="majorHAnsi" w:hAnsiTheme="majorHAnsi"/>
                    <w:color w:val="7F7F7F" w:themeColor="text1" w:themeTint="80"/>
                    <w:lang w:val="fr-FR"/>
                  </w:rPr>
                  <w:t xml:space="preserve"> </w:t>
                </w:r>
              </w:p>
            </w:txbxContent>
          </v:textbox>
          <w10:wrap anchorx="page" anchory="margin"/>
        </v:rect>
      </w:pict>
    </w:r>
    <w:r w:rsidRPr="00B060C0">
      <w:rPr>
        <w:noProof/>
        <w:lang w:eastAsia="ja-JP"/>
      </w:rPr>
      <w:pict>
        <v:roundrect id="_x0000_s2072" style="position:absolute;margin-left:0;margin-top:0;width:562.05pt;height:743.45pt;z-index:251674624;mso-width-percent:920;mso-height-percent:940;mso-position-horizontal:center;mso-position-horizontal-relative:page;mso-position-vertical:center;mso-position-vertical-relative:page;mso-width-percent:920;mso-height-percent:940" arcsize="2637f" o:allowincell="f" filled="f" fillcolor="black" strokecolor="black [3213]" strokeweight="1pt">
          <v:fill color2="#272727 [2749]" type="pattern"/>
          <w10:wrap anchorx="page" anchory="page"/>
        </v:roundrect>
      </w:pict>
    </w:r>
    <w:r w:rsidRPr="00B060C0">
      <w:rPr>
        <w:noProof/>
        <w:lang w:eastAsia="ja-JP"/>
      </w:rPr>
      <w:pict>
        <v:oval id="_x0000_s2070" style="position:absolute;margin-left:0;margin-top:0;width:41pt;height:41pt;z-index:251672576;mso-position-horizontal:left;mso-position-horizontal-relative:right-margin-area;mso-position-vertical:top;mso-position-vertical-relative:bottom-margin-area;v-text-anchor:middle" o:allowincell="f" fillcolor="#b83d68 [3204]" stroked="f">
          <v:textbox style="mso-next-textbox:#_x0000_s2070" inset="0,0,0,0">
            <w:txbxContent>
              <w:p w:rsidR="00487235" w:rsidRDefault="00487235">
                <w:pPr>
                  <w:jc w:val="center"/>
                  <w:rPr>
                    <w:color w:val="FFFFFF" w:themeColor="background1"/>
                    <w:sz w:val="40"/>
                    <w:szCs w:val="40"/>
                  </w:rPr>
                </w:pPr>
                <w:fldSimple w:instr=" PAGE  \* Arabic  \* MERGEFORMAT ">
                  <w:r w:rsidR="00841B9E" w:rsidRPr="00841B9E">
                    <w:rPr>
                      <w:noProof/>
                      <w:color w:val="FFFFFF" w:themeColor="background1"/>
                      <w:sz w:val="40"/>
                      <w:szCs w:val="40"/>
                      <w:lang w:val="fr-FR"/>
                    </w:rPr>
                    <w:t>6</w:t>
                  </w:r>
                </w:fldSimple>
              </w:p>
            </w:txbxContent>
          </v:textbox>
          <w10:wrap anchorx="page" anchory="page"/>
        </v:oval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235" w:rsidRDefault="00487235">
    <w:r w:rsidRPr="00B060C0">
      <w:rPr>
        <w:noProof/>
        <w:lang w:eastAsia="ja-JP"/>
      </w:rPr>
      <w:pict>
        <v:oval id="_x0000_s2067" style="position:absolute;margin-left:33.95pt;margin-top:18.75pt;width:27.5pt;height:27.5pt;z-index:251668480;mso-position-horizontal-relative:left-margin-area;mso-position-vertical-relative:bottom-margin-area;v-text-anchor:middle" o:allowincell="f" fillcolor="#0070c0" stroked="f">
          <v:textbox style="mso-next-textbox:#_x0000_s2067" inset="0,0,0,0">
            <w:txbxContent>
              <w:p w:rsidR="00487235" w:rsidRPr="00E97B07" w:rsidRDefault="00487235" w:rsidP="00636B76">
                <w:pPr>
                  <w:pStyle w:val="PageNo"/>
                  <w:rPr>
                    <w:szCs w:val="40"/>
                  </w:rPr>
                </w:pPr>
                <w:fldSimple w:instr=" PAGE  \* Arabic  \* MERGEFORMAT ">
                  <w:r w:rsidR="00783ED3" w:rsidRPr="00783ED3">
                    <w:rPr>
                      <w:noProof/>
                      <w:lang w:val="fr-FR"/>
                    </w:rPr>
                    <w:t>12</w:t>
                  </w:r>
                </w:fldSimple>
              </w:p>
            </w:txbxContent>
          </v:textbox>
          <w10:wrap anchorx="margin" anchory="page"/>
        </v:oval>
      </w:pict>
    </w:r>
    <w:r w:rsidRPr="00B060C0">
      <w:rPr>
        <w:noProof/>
        <w:lang w:eastAsia="ja-JP"/>
      </w:rPr>
      <w:pict>
        <v:roundrect id="_x0000_s2068" style="position:absolute;margin-left:0;margin-top:0;width:562.05pt;height:743.45pt;z-index:251669504;mso-width-percent:920;mso-height-percent:940;mso-position-horizontal:center;mso-position-horizontal-relative:page;mso-position-vertical:center;mso-position-vertical-relative:page;mso-width-percent:920;mso-height-percent:940" arcsize="2637f" o:allowincell="f" filled="f" fillcolor="black" strokecolor="black [3213]" strokeweight="1pt">
          <v:fill color2="#272727 [2749]" type="pattern"/>
          <w10:wrap anchorx="page" anchory="page"/>
        </v:roundrect>
      </w:pict>
    </w:r>
  </w:p>
  <w:p w:rsidR="00487235" w:rsidRDefault="00487235">
    <w:pPr>
      <w:pStyle w:val="Pieddepage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8B7" w:rsidRDefault="00E048B7">
      <w:pPr>
        <w:spacing w:after="0" w:line="240" w:lineRule="auto"/>
      </w:pPr>
      <w:r>
        <w:separator/>
      </w:r>
    </w:p>
  </w:footnote>
  <w:footnote w:type="continuationSeparator" w:id="1">
    <w:p w:rsidR="00E048B7" w:rsidRDefault="00E04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4221E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230E6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CEEF5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6483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9B6F702"/>
    <w:lvl w:ilvl="0">
      <w:start w:val="1"/>
      <w:numFmt w:val="bullet"/>
      <w:pStyle w:val="Listepuces5"/>
      <w:lvlText w:val="○"/>
      <w:lvlJc w:val="left"/>
      <w:pPr>
        <w:ind w:left="1800" w:hanging="360"/>
      </w:pPr>
      <w:rPr>
        <w:rFonts w:ascii="Monotype Corsiva" w:hAnsi="Monotype Corsiva" w:hint="default"/>
        <w:color w:val="DE6C36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epuces4"/>
      <w:lvlText w:val=""/>
      <w:lvlJc w:val="left"/>
      <w:pPr>
        <w:ind w:left="1440" w:hanging="360"/>
      </w:pPr>
      <w:rPr>
        <w:rFonts w:ascii="Symbol" w:hAnsi="Symbol" w:hint="default"/>
        <w:color w:val="DE6C36" w:themeColor="accent3"/>
      </w:rPr>
    </w:lvl>
  </w:abstractNum>
  <w:abstractNum w:abstractNumId="6">
    <w:nsid w:val="FFFFFF82"/>
    <w:multiLevelType w:val="singleLevel"/>
    <w:tmpl w:val="AC6E7B80"/>
    <w:lvl w:ilvl="0">
      <w:start w:val="1"/>
      <w:numFmt w:val="bullet"/>
      <w:pStyle w:val="Listepuces3"/>
      <w:lvlText w:val=""/>
      <w:lvlJc w:val="left"/>
      <w:pPr>
        <w:ind w:left="1080" w:hanging="360"/>
      </w:pPr>
      <w:rPr>
        <w:rFonts w:ascii="Symbol" w:hAnsi="Symbol" w:hint="default"/>
        <w:color w:val="D787A3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epuces2"/>
      <w:lvlText w:val=""/>
      <w:lvlJc w:val="left"/>
      <w:pPr>
        <w:ind w:left="720" w:hanging="360"/>
      </w:pPr>
      <w:rPr>
        <w:rFonts w:ascii="Symbol" w:hAnsi="Symbol" w:hint="default"/>
        <w:color w:val="B83D68" w:themeColor="accent1"/>
      </w:rPr>
    </w:lvl>
  </w:abstractNum>
  <w:abstractNum w:abstractNumId="8">
    <w:nsid w:val="FFFFFF88"/>
    <w:multiLevelType w:val="singleLevel"/>
    <w:tmpl w:val="69E86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249CE2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892D4D" w:themeColor="accent1" w:themeShade="BF"/>
      </w:rPr>
    </w:lvl>
  </w:abstractNum>
  <w:abstractNum w:abstractNumId="10">
    <w:nsid w:val="08304B70"/>
    <w:multiLevelType w:val="hybridMultilevel"/>
    <w:tmpl w:val="A0F8EF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6252B"/>
    <w:multiLevelType w:val="hybridMultilevel"/>
    <w:tmpl w:val="210C16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690BB7"/>
    <w:multiLevelType w:val="hybridMultilevel"/>
    <w:tmpl w:val="4D8C77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362A5"/>
    <w:multiLevelType w:val="hybridMultilevel"/>
    <w:tmpl w:val="46EE9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41217"/>
    <w:multiLevelType w:val="hybridMultilevel"/>
    <w:tmpl w:val="450096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A24595"/>
    <w:multiLevelType w:val="hybridMultilevel"/>
    <w:tmpl w:val="9C3E8CB4"/>
    <w:lvl w:ilvl="0" w:tplc="2A9E39E0">
      <w:start w:val="2"/>
      <w:numFmt w:val="decimal"/>
      <w:lvlText w:val="Pag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D96A5F"/>
    <w:multiLevelType w:val="hybridMultilevel"/>
    <w:tmpl w:val="2A845E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115F73"/>
    <w:multiLevelType w:val="hybridMultilevel"/>
    <w:tmpl w:val="0A4C48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6F08A7"/>
    <w:multiLevelType w:val="hybridMultilevel"/>
    <w:tmpl w:val="6164A8BE"/>
    <w:lvl w:ilvl="0" w:tplc="E9366758">
      <w:start w:val="1"/>
      <w:numFmt w:val="decimal"/>
      <w:lvlText w:val="Pag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0"/>
  </w:num>
  <w:num w:numId="22">
    <w:abstractNumId w:val="13"/>
  </w:num>
  <w:num w:numId="23">
    <w:abstractNumId w:val="12"/>
  </w:num>
  <w:num w:numId="24">
    <w:abstractNumId w:val="11"/>
  </w:num>
  <w:num w:numId="25">
    <w:abstractNumId w:val="14"/>
  </w:num>
  <w:num w:numId="26">
    <w:abstractNumId w:val="16"/>
  </w:num>
  <w:num w:numId="27">
    <w:abstractNumId w:val="17"/>
  </w:num>
  <w:num w:numId="28">
    <w:abstractNumId w:val="18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removeDateAndTime/>
  <w:attachedTemplate r:id="rId1"/>
  <w:stylePaneFormatFilter w:val="1021"/>
  <w:stylePaneSortMethod w:val="0000"/>
  <w:doNotTrackMoves/>
  <w:defaultTabStop w:val="720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16386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B7920"/>
    <w:rsid w:val="001C2C7D"/>
    <w:rsid w:val="003F05E1"/>
    <w:rsid w:val="00487235"/>
    <w:rsid w:val="00487C17"/>
    <w:rsid w:val="00533524"/>
    <w:rsid w:val="005B2E1C"/>
    <w:rsid w:val="005C58B0"/>
    <w:rsid w:val="00636B76"/>
    <w:rsid w:val="006728CE"/>
    <w:rsid w:val="006E4A65"/>
    <w:rsid w:val="00723D1B"/>
    <w:rsid w:val="00746ADC"/>
    <w:rsid w:val="00765E7B"/>
    <w:rsid w:val="00783ED3"/>
    <w:rsid w:val="007C44B9"/>
    <w:rsid w:val="00814472"/>
    <w:rsid w:val="00841B9E"/>
    <w:rsid w:val="00856AD5"/>
    <w:rsid w:val="00864B17"/>
    <w:rsid w:val="008C73ED"/>
    <w:rsid w:val="00903315"/>
    <w:rsid w:val="009573E8"/>
    <w:rsid w:val="009D531E"/>
    <w:rsid w:val="00AA38D6"/>
    <w:rsid w:val="00B060C0"/>
    <w:rsid w:val="00B37919"/>
    <w:rsid w:val="00BC6EFC"/>
    <w:rsid w:val="00CC6E59"/>
    <w:rsid w:val="00D329CC"/>
    <w:rsid w:val="00D52F4E"/>
    <w:rsid w:val="00D82D2C"/>
    <w:rsid w:val="00E048B7"/>
    <w:rsid w:val="00E0788B"/>
    <w:rsid w:val="00E15122"/>
    <w:rsid w:val="00E8039E"/>
    <w:rsid w:val="00EB49DD"/>
    <w:rsid w:val="00EB7920"/>
    <w:rsid w:val="00F41281"/>
    <w:rsid w:val="00F510AF"/>
    <w:rsid w:val="00FC1B90"/>
    <w:rsid w:val="00FF314B"/>
    <w:rsid w:val="00FF6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  <o:rules v:ext="edit">
        <o:r id="V:Rule1" type="callout" idref="#_x0000_s1112"/>
        <o:r id="V:Rule2" type="callout" idref="#_x0000_s1121"/>
        <o:r id="V:Rule3" type="callout" idref="#_x0000_s1118"/>
        <o:r id="V:Rule4" type="callout" idref="#_x0000_s1119"/>
        <o:r id="V:Rule5" type="callout" idref="#_x0000_s1126"/>
        <o:r id="V:Rule6" type="callout" idref="#_x0000_s1127"/>
        <o:r id="V:Rule7" type="callout" idref="#_x0000_s1129"/>
        <o:r id="V:Rule10" type="callout" idref="#_x0000_s1131"/>
        <o:r id="V:Rule11" type="callout" idref="#_x0000_s1132"/>
        <o:r id="V:Rule29" type="callout" idref="#_x0000_s1170"/>
        <o:r id="V:Rule30" type="connector" idref="#_x0000_s1172"/>
        <o:r id="V:Rule31" type="connector" idref="#_x0000_s1173"/>
        <o:r id="V:Rule32" type="connector" idref="#_x0000_s1174"/>
        <o:r id="V:Rule33" type="callout" idref="#_x0000_s1182"/>
        <o:r id="V:Rule46" type="connector" idref="#_x0000_s1209"/>
        <o:r id="V:Rule47" type="connector" idref="#_x0000_s1210"/>
        <o:r id="V:Rule48" type="connector" idref="#_x0000_s1211"/>
        <o:r id="V:Rule66" type="callout" idref="#_x0000_s1264"/>
        <o:r id="V:Rule70" type="callout" idref="#_x0000_s1276"/>
        <o:r id="V:Rule77" type="connector" idref="#_x0000_s1291"/>
        <o:r id="V:Rule78" type="connector" idref="#_x0000_s1292"/>
        <o:r id="V:Rule79" type="connector" idref="#_x0000_s1293"/>
        <o:r id="V:Rule80" type="connector" idref="#_x0000_s1297"/>
        <o:r id="V:Rule81" type="connector" idref="#_x0000_s1298"/>
        <o:r id="V:Rule82" type="connector" idref="#_x0000_s1299">
          <o:proxy start="" idref="#_x0000_s1284" connectloc="1"/>
        </o:r>
        <o:r id="V:Rule83" type="callout" idref="#_x0000_s1303"/>
        <o:r id="V:Rule84" type="callout" idref="#_x0000_s1304"/>
      </o:rules>
      <o:regrouptable v:ext="edit">
        <o:entry new="1" old="0"/>
      </o:regrouptable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267">
    <w:lsdException w:name="Title" w:uiPriority="10" w:qFormat="1"/>
    <w:lsdException w:name="Hyperlink" w:uiPriority="99"/>
    <w:lsdException w:name="Normal (Web)" w:uiPriority="99"/>
    <w:lsdException w:name="List Paragraph" w:uiPriority="34" w:qFormat="1"/>
    <w:lsdException w:name="Intense Quote" w:uiPriority="30" w:qFormat="1"/>
  </w:latentStyles>
  <w:style w:type="paragraph" w:default="1" w:styleId="Normal">
    <w:name w:val="Normal"/>
    <w:qFormat/>
    <w:rsid w:val="00765E7B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765E7B"/>
    <w:pPr>
      <w:pBdr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pBdr>
      <w:shd w:val="clear" w:color="auto" w:fill="B83D68" w:themeFill="accent1"/>
      <w:spacing w:after="0"/>
      <w:outlineLvl w:val="0"/>
    </w:pPr>
    <w:rPr>
      <w:rFonts w:asciiTheme="majorHAnsi" w:hAnsiTheme="majorHAnsi"/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65E7B"/>
    <w:pPr>
      <w:pBdr>
        <w:top w:val="single" w:sz="24" w:space="0" w:color="F1D7E0" w:themeColor="accent1" w:themeTint="33"/>
        <w:left w:val="single" w:sz="24" w:space="0" w:color="F1D7E0" w:themeColor="accent1" w:themeTint="33"/>
        <w:bottom w:val="single" w:sz="24" w:space="0" w:color="F1D7E0" w:themeColor="accent1" w:themeTint="33"/>
        <w:right w:val="single" w:sz="24" w:space="0" w:color="F1D7E0" w:themeColor="accent1" w:themeTint="33"/>
      </w:pBdr>
      <w:shd w:val="clear" w:color="auto" w:fill="F1D7E0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65E7B"/>
    <w:pPr>
      <w:pBdr>
        <w:top w:val="single" w:sz="6" w:space="2" w:color="B83D68" w:themeColor="accent1"/>
        <w:left w:val="single" w:sz="6" w:space="2" w:color="B83D68" w:themeColor="accent1"/>
      </w:pBdr>
      <w:spacing w:before="300" w:after="0"/>
      <w:outlineLvl w:val="2"/>
    </w:pPr>
    <w:rPr>
      <w:caps/>
      <w:color w:val="5B1E3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65E7B"/>
    <w:pPr>
      <w:pBdr>
        <w:top w:val="dotted" w:sz="6" w:space="2" w:color="B83D68" w:themeColor="accent1"/>
        <w:left w:val="dotted" w:sz="6" w:space="2" w:color="B83D68" w:themeColor="accent1"/>
      </w:pBdr>
      <w:spacing w:before="300" w:after="0"/>
      <w:outlineLvl w:val="3"/>
    </w:pPr>
    <w:rPr>
      <w:caps/>
      <w:color w:val="892D4D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65E7B"/>
    <w:pPr>
      <w:pBdr>
        <w:bottom w:val="single" w:sz="6" w:space="1" w:color="B83D68" w:themeColor="accent1"/>
      </w:pBdr>
      <w:spacing w:before="300" w:after="0"/>
      <w:outlineLvl w:val="4"/>
    </w:pPr>
    <w:rPr>
      <w:caps/>
      <w:color w:val="892D4D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65E7B"/>
    <w:pPr>
      <w:pBdr>
        <w:bottom w:val="dotted" w:sz="6" w:space="1" w:color="B83D68" w:themeColor="accent1"/>
      </w:pBdr>
      <w:spacing w:before="300" w:after="0"/>
      <w:outlineLvl w:val="5"/>
    </w:pPr>
    <w:rPr>
      <w:caps/>
      <w:color w:val="892D4D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765E7B"/>
    <w:pPr>
      <w:spacing w:before="300" w:after="0"/>
      <w:outlineLvl w:val="6"/>
    </w:pPr>
    <w:rPr>
      <w:caps/>
      <w:color w:val="892D4D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765E7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765E7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5E7B"/>
    <w:rPr>
      <w:rFonts w:asciiTheme="majorHAnsi" w:hAnsiTheme="majorHAnsi"/>
      <w:b/>
      <w:bCs/>
      <w:caps/>
      <w:color w:val="FFFFFF" w:themeColor="background1"/>
      <w:spacing w:val="15"/>
      <w:shd w:val="clear" w:color="auto" w:fill="B83D68" w:themeFill="accent1"/>
    </w:rPr>
  </w:style>
  <w:style w:type="character" w:customStyle="1" w:styleId="Titre2Car">
    <w:name w:val="Titre 2 Car"/>
    <w:basedOn w:val="Policepardfaut"/>
    <w:link w:val="Titre2"/>
    <w:uiPriority w:val="9"/>
    <w:rsid w:val="00765E7B"/>
    <w:rPr>
      <w:caps/>
      <w:spacing w:val="15"/>
      <w:shd w:val="clear" w:color="auto" w:fill="F1D7E0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765E7B"/>
    <w:rPr>
      <w:caps/>
      <w:color w:val="5B1E33" w:themeColor="accent1" w:themeShade="7F"/>
      <w:spacing w:val="15"/>
    </w:rPr>
  </w:style>
  <w:style w:type="paragraph" w:styleId="Titre">
    <w:name w:val="Title"/>
    <w:basedOn w:val="Normal"/>
    <w:next w:val="Normal"/>
    <w:link w:val="TitreCar"/>
    <w:uiPriority w:val="10"/>
    <w:qFormat/>
    <w:rsid w:val="00765E7B"/>
    <w:rPr>
      <w:rFonts w:asciiTheme="majorHAnsi" w:hAnsiTheme="majorHAnsi" w:cs="Arial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765E7B"/>
    <w:rPr>
      <w:rFonts w:asciiTheme="majorHAnsi" w:hAnsiTheme="majorHAnsi" w:cs="Arial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5E7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65E7B"/>
    <w:rPr>
      <w:caps/>
      <w:color w:val="595959" w:themeColor="text1" w:themeTint="A6"/>
      <w:spacing w:val="10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765E7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5E7B"/>
    <w:rPr>
      <w:rFonts w:cs="Times New Roman"/>
      <w:color w:val="000000" w:themeColor="text1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765E7B"/>
    <w:rPr>
      <w:b/>
      <w:bCs/>
      <w:color w:val="892D4D" w:themeColor="accent1" w:themeShade="BF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5E7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5E7B"/>
    <w:rPr>
      <w:rFonts w:ascii="Tahoma" w:hAnsi="Tahoma" w:cs="Tahoma"/>
      <w:color w:val="000000" w:themeColor="text1"/>
      <w:sz w:val="16"/>
      <w:szCs w:val="16"/>
    </w:rPr>
  </w:style>
  <w:style w:type="paragraph" w:styleId="Normalcentr">
    <w:name w:val="Block Text"/>
    <w:aliases w:val="Block Quote"/>
    <w:uiPriority w:val="40"/>
    <w:rsid w:val="00765E7B"/>
    <w:pPr>
      <w:pBdr>
        <w:top w:val="single" w:sz="2" w:space="10" w:color="D787A3" w:themeColor="accent1" w:themeTint="99"/>
        <w:bottom w:val="single" w:sz="24" w:space="10" w:color="D787A3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</w:rPr>
  </w:style>
  <w:style w:type="character" w:styleId="Titredulivre">
    <w:name w:val="Book Title"/>
    <w:uiPriority w:val="33"/>
    <w:qFormat/>
    <w:rsid w:val="00765E7B"/>
    <w:rPr>
      <w:b/>
      <w:bCs/>
      <w:i/>
      <w:iCs/>
      <w:spacing w:val="9"/>
    </w:rPr>
  </w:style>
  <w:style w:type="character" w:styleId="Accentuation">
    <w:name w:val="Emphasis"/>
    <w:uiPriority w:val="20"/>
    <w:qFormat/>
    <w:rsid w:val="00765E7B"/>
    <w:rPr>
      <w:caps/>
      <w:color w:val="5B1E33" w:themeColor="accent1" w:themeShade="7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5E7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65E7B"/>
    <w:rPr>
      <w:rFonts w:cs="Times New Roman"/>
      <w:color w:val="000000" w:themeColor="text1"/>
      <w:szCs w:val="20"/>
    </w:rPr>
  </w:style>
  <w:style w:type="character" w:customStyle="1" w:styleId="Titre4Car">
    <w:name w:val="Titre 4 Car"/>
    <w:basedOn w:val="Policepardfaut"/>
    <w:link w:val="Titre4"/>
    <w:uiPriority w:val="9"/>
    <w:rsid w:val="00765E7B"/>
    <w:rPr>
      <w:caps/>
      <w:color w:val="892D4D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765E7B"/>
    <w:rPr>
      <w:caps/>
      <w:color w:val="892D4D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765E7B"/>
    <w:rPr>
      <w:caps/>
      <w:color w:val="892D4D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765E7B"/>
    <w:rPr>
      <w:caps/>
      <w:color w:val="892D4D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765E7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rsid w:val="00765E7B"/>
    <w:rPr>
      <w:i/>
      <w:caps/>
      <w:spacing w:val="10"/>
      <w:sz w:val="18"/>
      <w:szCs w:val="18"/>
    </w:rPr>
  </w:style>
  <w:style w:type="character" w:styleId="Emphaseintense">
    <w:name w:val="Intense Emphasis"/>
    <w:uiPriority w:val="21"/>
    <w:qFormat/>
    <w:rsid w:val="00765E7B"/>
    <w:rPr>
      <w:b/>
      <w:bCs/>
      <w:caps/>
      <w:color w:val="5B1E33" w:themeColor="accent1" w:themeShade="7F"/>
      <w:spacing w:val="1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5E7B"/>
    <w:pPr>
      <w:pBdr>
        <w:top w:val="single" w:sz="4" w:space="10" w:color="B83D68" w:themeColor="accent1"/>
        <w:left w:val="single" w:sz="4" w:space="10" w:color="B83D68" w:themeColor="accent1"/>
      </w:pBdr>
      <w:spacing w:after="0"/>
      <w:ind w:left="1296" w:right="1152"/>
      <w:jc w:val="both"/>
    </w:pPr>
    <w:rPr>
      <w:i/>
      <w:iCs/>
      <w:color w:val="B83D6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5E7B"/>
    <w:rPr>
      <w:i/>
      <w:iCs/>
      <w:color w:val="B83D68" w:themeColor="accent1"/>
      <w:sz w:val="20"/>
      <w:szCs w:val="20"/>
    </w:rPr>
  </w:style>
  <w:style w:type="character" w:styleId="Rfrenceintense">
    <w:name w:val="Intense Reference"/>
    <w:uiPriority w:val="32"/>
    <w:qFormat/>
    <w:rsid w:val="00765E7B"/>
    <w:rPr>
      <w:b/>
      <w:bCs/>
      <w:i/>
      <w:iCs/>
      <w:caps/>
      <w:color w:val="B83D68" w:themeColor="accent1"/>
    </w:rPr>
  </w:style>
  <w:style w:type="paragraph" w:styleId="Listepuces">
    <w:name w:val="List Bullet"/>
    <w:basedOn w:val="Normal"/>
    <w:uiPriority w:val="36"/>
    <w:unhideWhenUsed/>
    <w:rsid w:val="00765E7B"/>
    <w:pPr>
      <w:numPr>
        <w:numId w:val="11"/>
      </w:numPr>
      <w:spacing w:after="0"/>
      <w:contextualSpacing/>
    </w:pPr>
  </w:style>
  <w:style w:type="paragraph" w:styleId="Listepuces2">
    <w:name w:val="List Bullet 2"/>
    <w:basedOn w:val="Normal"/>
    <w:uiPriority w:val="36"/>
    <w:unhideWhenUsed/>
    <w:rsid w:val="00765E7B"/>
    <w:pPr>
      <w:numPr>
        <w:numId w:val="12"/>
      </w:numPr>
      <w:spacing w:after="0"/>
    </w:pPr>
  </w:style>
  <w:style w:type="paragraph" w:styleId="Listepuces3">
    <w:name w:val="List Bullet 3"/>
    <w:basedOn w:val="Normal"/>
    <w:uiPriority w:val="36"/>
    <w:unhideWhenUsed/>
    <w:rsid w:val="00765E7B"/>
    <w:pPr>
      <w:numPr>
        <w:numId w:val="13"/>
      </w:numPr>
      <w:spacing w:after="0"/>
    </w:pPr>
  </w:style>
  <w:style w:type="paragraph" w:styleId="Listepuces4">
    <w:name w:val="List Bullet 4"/>
    <w:basedOn w:val="Normal"/>
    <w:uiPriority w:val="36"/>
    <w:unhideWhenUsed/>
    <w:rsid w:val="00765E7B"/>
    <w:pPr>
      <w:numPr>
        <w:numId w:val="14"/>
      </w:numPr>
      <w:spacing w:after="0"/>
    </w:pPr>
  </w:style>
  <w:style w:type="paragraph" w:styleId="Listepuces5">
    <w:name w:val="List Bullet 5"/>
    <w:basedOn w:val="Normal"/>
    <w:uiPriority w:val="36"/>
    <w:unhideWhenUsed/>
    <w:rsid w:val="00765E7B"/>
    <w:pPr>
      <w:numPr>
        <w:numId w:val="15"/>
      </w:numPr>
      <w:spacing w:after="0"/>
    </w:pPr>
  </w:style>
  <w:style w:type="character" w:styleId="Textedelespacerserv">
    <w:name w:val="Placeholder Text"/>
    <w:basedOn w:val="Policepardfaut"/>
    <w:uiPriority w:val="99"/>
    <w:semiHidden/>
    <w:rsid w:val="00765E7B"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qFormat/>
    <w:rsid w:val="00765E7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765E7B"/>
    <w:rPr>
      <w:i/>
      <w:iCs/>
      <w:sz w:val="20"/>
      <w:szCs w:val="20"/>
    </w:rPr>
  </w:style>
  <w:style w:type="character" w:styleId="lev">
    <w:name w:val="Strong"/>
    <w:uiPriority w:val="22"/>
    <w:qFormat/>
    <w:rsid w:val="00765E7B"/>
    <w:rPr>
      <w:rFonts w:asciiTheme="minorHAnsi" w:hAnsiTheme="minorHAnsi"/>
      <w:b/>
      <w:bCs/>
      <w:sz w:val="24"/>
    </w:rPr>
  </w:style>
  <w:style w:type="character" w:styleId="Emphaseple">
    <w:name w:val="Subtle Emphasis"/>
    <w:uiPriority w:val="19"/>
    <w:qFormat/>
    <w:rsid w:val="00765E7B"/>
    <w:rPr>
      <w:i/>
      <w:iCs/>
      <w:color w:val="5B1E33" w:themeColor="accent1" w:themeShade="7F"/>
    </w:rPr>
  </w:style>
  <w:style w:type="character" w:styleId="Rfrenceple">
    <w:name w:val="Subtle Reference"/>
    <w:uiPriority w:val="31"/>
    <w:qFormat/>
    <w:rsid w:val="00765E7B"/>
    <w:rPr>
      <w:b/>
      <w:bCs/>
      <w:color w:val="B83D68" w:themeColor="accent1"/>
    </w:rPr>
  </w:style>
  <w:style w:type="table" w:styleId="Grilledutableau">
    <w:name w:val="Table Grid"/>
    <w:basedOn w:val="TableauNormal"/>
    <w:uiPriority w:val="1"/>
    <w:rsid w:val="00765E7B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M1">
    <w:name w:val="toc 1"/>
    <w:basedOn w:val="Normal"/>
    <w:next w:val="Normal"/>
    <w:autoRedefine/>
    <w:uiPriority w:val="99"/>
    <w:unhideWhenUsed/>
    <w:rsid w:val="00765E7B"/>
    <w:pPr>
      <w:tabs>
        <w:tab w:val="right" w:leader="dot" w:pos="8630"/>
      </w:tabs>
      <w:spacing w:after="40" w:line="240" w:lineRule="auto"/>
    </w:pPr>
    <w:rPr>
      <w:smallCaps/>
      <w:noProof/>
      <w:color w:val="AC66BB" w:themeColor="accent2"/>
    </w:rPr>
  </w:style>
  <w:style w:type="paragraph" w:styleId="TM2">
    <w:name w:val="toc 2"/>
    <w:basedOn w:val="Normal"/>
    <w:next w:val="Normal"/>
    <w:autoRedefine/>
    <w:uiPriority w:val="99"/>
    <w:unhideWhenUsed/>
    <w:rsid w:val="00765E7B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M3">
    <w:name w:val="toc 3"/>
    <w:basedOn w:val="Normal"/>
    <w:next w:val="Normal"/>
    <w:autoRedefine/>
    <w:uiPriority w:val="99"/>
    <w:semiHidden/>
    <w:unhideWhenUsed/>
    <w:rsid w:val="00765E7B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M4">
    <w:name w:val="toc 4"/>
    <w:basedOn w:val="Normal"/>
    <w:next w:val="Normal"/>
    <w:autoRedefine/>
    <w:uiPriority w:val="99"/>
    <w:semiHidden/>
    <w:unhideWhenUsed/>
    <w:rsid w:val="00765E7B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M5">
    <w:name w:val="toc 5"/>
    <w:basedOn w:val="Normal"/>
    <w:next w:val="Normal"/>
    <w:autoRedefine/>
    <w:uiPriority w:val="99"/>
    <w:semiHidden/>
    <w:unhideWhenUsed/>
    <w:rsid w:val="00765E7B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M6">
    <w:name w:val="toc 6"/>
    <w:basedOn w:val="Normal"/>
    <w:next w:val="Normal"/>
    <w:autoRedefine/>
    <w:uiPriority w:val="99"/>
    <w:semiHidden/>
    <w:unhideWhenUsed/>
    <w:rsid w:val="00765E7B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M7">
    <w:name w:val="toc 7"/>
    <w:basedOn w:val="Normal"/>
    <w:next w:val="Normal"/>
    <w:autoRedefine/>
    <w:uiPriority w:val="99"/>
    <w:semiHidden/>
    <w:unhideWhenUsed/>
    <w:rsid w:val="00765E7B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M8">
    <w:name w:val="toc 8"/>
    <w:basedOn w:val="Normal"/>
    <w:next w:val="Normal"/>
    <w:autoRedefine/>
    <w:uiPriority w:val="99"/>
    <w:semiHidden/>
    <w:unhideWhenUsed/>
    <w:rsid w:val="00765E7B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M9">
    <w:name w:val="toc 9"/>
    <w:basedOn w:val="Normal"/>
    <w:next w:val="Normal"/>
    <w:autoRedefine/>
    <w:uiPriority w:val="99"/>
    <w:semiHidden/>
    <w:unhideWhenUsed/>
    <w:rsid w:val="00765E7B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Lienhypertexte">
    <w:name w:val="Hyperlink"/>
    <w:basedOn w:val="Policepardfaut"/>
    <w:uiPriority w:val="99"/>
    <w:semiHidden/>
    <w:unhideWhenUsed/>
    <w:rsid w:val="00765E7B"/>
    <w:rPr>
      <w:color w:val="FFDE66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65E7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65E7B"/>
    <w:pPr>
      <w:outlineLvl w:val="9"/>
    </w:pPr>
  </w:style>
  <w:style w:type="paragraph" w:customStyle="1" w:styleId="Reference">
    <w:name w:val="Reference"/>
    <w:basedOn w:val="Normal"/>
    <w:rsid w:val="00765E7B"/>
    <w:pPr>
      <w:spacing w:before="240" w:after="0" w:line="480" w:lineRule="atLeast"/>
      <w:ind w:left="720" w:hanging="720"/>
    </w:pPr>
    <w:rPr>
      <w:rFonts w:eastAsia="Times New Roman" w:cs="Times New Roman"/>
      <w:sz w:val="24"/>
    </w:rPr>
  </w:style>
  <w:style w:type="paragraph" w:customStyle="1" w:styleId="TOCTitle">
    <w:name w:val="TOC Title"/>
    <w:basedOn w:val="Normal"/>
    <w:rsid w:val="00765E7B"/>
    <w:pPr>
      <w:spacing w:before="0" w:after="0" w:line="240" w:lineRule="auto"/>
      <w:jc w:val="center"/>
    </w:pPr>
    <w:rPr>
      <w:rFonts w:eastAsia="Times New Roman" w:cs="Times New Roman"/>
      <w:b/>
      <w:sz w:val="24"/>
      <w:szCs w:val="24"/>
    </w:rPr>
  </w:style>
  <w:style w:type="paragraph" w:customStyle="1" w:styleId="Level1">
    <w:name w:val="Level 1"/>
    <w:basedOn w:val="TM1"/>
    <w:rsid w:val="00765E7B"/>
    <w:pPr>
      <w:tabs>
        <w:tab w:val="right" w:pos="8630"/>
      </w:tabs>
      <w:spacing w:before="360" w:after="360"/>
    </w:pPr>
    <w:rPr>
      <w:rFonts w:eastAsia="Times New Roman" w:cs="Times New Roman"/>
      <w:b/>
      <w:bCs/>
      <w:caps/>
      <w:smallCaps w:val="0"/>
      <w:color w:val="auto"/>
      <w:sz w:val="22"/>
      <w:szCs w:val="22"/>
      <w:u w:val="single"/>
    </w:rPr>
  </w:style>
  <w:style w:type="paragraph" w:customStyle="1" w:styleId="Level2">
    <w:name w:val="Level 2"/>
    <w:basedOn w:val="TM2"/>
    <w:rsid w:val="00765E7B"/>
    <w:pPr>
      <w:tabs>
        <w:tab w:val="right" w:pos="8630"/>
      </w:tabs>
      <w:spacing w:before="0" w:after="0"/>
      <w:ind w:left="0"/>
    </w:pPr>
    <w:rPr>
      <w:rFonts w:eastAsia="Times New Roman" w:cs="Times New Roman"/>
      <w:b/>
      <w:bCs/>
      <w:sz w:val="22"/>
      <w:szCs w:val="22"/>
    </w:rPr>
  </w:style>
  <w:style w:type="paragraph" w:customStyle="1" w:styleId="Level3">
    <w:name w:val="Level 3"/>
    <w:basedOn w:val="TM3"/>
    <w:rsid w:val="00765E7B"/>
    <w:pPr>
      <w:tabs>
        <w:tab w:val="right" w:pos="8630"/>
      </w:tabs>
      <w:spacing w:before="0" w:after="0"/>
      <w:ind w:left="0"/>
    </w:pPr>
    <w:rPr>
      <w:rFonts w:eastAsia="Times New Roman" w:cs="Times New Roman"/>
      <w:sz w:val="22"/>
      <w:szCs w:val="22"/>
    </w:rPr>
  </w:style>
  <w:style w:type="paragraph" w:customStyle="1" w:styleId="Label">
    <w:name w:val="Label"/>
    <w:basedOn w:val="Titre"/>
    <w:qFormat/>
    <w:rsid w:val="00765E7B"/>
    <w:rPr>
      <w:rFonts w:asciiTheme="minorHAnsi" w:hAnsiTheme="minorHAnsi"/>
      <w:noProof/>
    </w:rPr>
  </w:style>
  <w:style w:type="paragraph" w:customStyle="1" w:styleId="Names">
    <w:name w:val="Names"/>
    <w:basedOn w:val="Normal"/>
    <w:qFormat/>
    <w:rsid w:val="00765E7B"/>
    <w:rPr>
      <w:rFonts w:cs="Arial"/>
      <w:kern w:val="144"/>
      <w:sz w:val="28"/>
      <w:szCs w:val="28"/>
    </w:rPr>
  </w:style>
  <w:style w:type="paragraph" w:customStyle="1" w:styleId="by">
    <w:name w:val="by"/>
    <w:basedOn w:val="Normal"/>
    <w:qFormat/>
    <w:rsid w:val="00765E7B"/>
    <w:pPr>
      <w:spacing w:before="0" w:after="0" w:line="240" w:lineRule="auto"/>
      <w:jc w:val="center"/>
    </w:pPr>
    <w:rPr>
      <w:color w:val="FFFFFF" w:themeColor="background1"/>
    </w:rPr>
  </w:style>
  <w:style w:type="paragraph" w:customStyle="1" w:styleId="PageNo">
    <w:name w:val="Page No."/>
    <w:basedOn w:val="Normal"/>
    <w:qFormat/>
    <w:rsid w:val="00765E7B"/>
    <w:pPr>
      <w:spacing w:before="0" w:after="0" w:line="240" w:lineRule="auto"/>
      <w:jc w:val="center"/>
    </w:pPr>
    <w:rPr>
      <w:b/>
      <w:color w:val="FFFFFF" w:themeColor="background1"/>
      <w:sz w:val="32"/>
      <w:szCs w:val="32"/>
    </w:rPr>
  </w:style>
  <w:style w:type="paragraph" w:customStyle="1" w:styleId="Style1">
    <w:name w:val="Style1"/>
    <w:basedOn w:val="Normal"/>
    <w:link w:val="Style1Car"/>
    <w:qFormat/>
    <w:rsid w:val="00814472"/>
    <w:pPr>
      <w:jc w:val="center"/>
    </w:pPr>
    <w:rPr>
      <w:rFonts w:ascii="Freestyle Script" w:hAnsi="Freestyle Script"/>
      <w:sz w:val="32"/>
      <w:szCs w:val="32"/>
      <w:lang w:val="fr-BE"/>
    </w:rPr>
  </w:style>
  <w:style w:type="paragraph" w:customStyle="1" w:styleId="Style2">
    <w:name w:val="Style2"/>
    <w:basedOn w:val="Normal"/>
    <w:link w:val="Style2Car"/>
    <w:qFormat/>
    <w:rsid w:val="00D329CC"/>
    <w:rPr>
      <w:rFonts w:ascii="Hand Of Sean" w:hAnsi="Hand Of Sean" w:cs="Arial"/>
      <w:sz w:val="28"/>
      <w:szCs w:val="28"/>
      <w:lang w:val="fr-FR"/>
    </w:rPr>
  </w:style>
  <w:style w:type="character" w:customStyle="1" w:styleId="Style1Car">
    <w:name w:val="Style1 Car"/>
    <w:basedOn w:val="Policepardfaut"/>
    <w:link w:val="Style1"/>
    <w:rsid w:val="00814472"/>
    <w:rPr>
      <w:rFonts w:ascii="Freestyle Script" w:hAnsi="Freestyle Script"/>
      <w:sz w:val="32"/>
      <w:szCs w:val="32"/>
      <w:lang w:val="fr-BE"/>
    </w:rPr>
  </w:style>
  <w:style w:type="character" w:customStyle="1" w:styleId="Style2Car">
    <w:name w:val="Style2 Car"/>
    <w:basedOn w:val="Policepardfaut"/>
    <w:link w:val="Style2"/>
    <w:rsid w:val="00D329CC"/>
    <w:rPr>
      <w:rFonts w:ascii="Hand Of Sean" w:hAnsi="Hand Of Sean" w:cs="Arial"/>
      <w:sz w:val="28"/>
      <w:szCs w:val="28"/>
      <w:lang w:val="fr-FR"/>
    </w:rPr>
  </w:style>
  <w:style w:type="character" w:customStyle="1" w:styleId="citecrochet1">
    <w:name w:val="cite_crochet1"/>
    <w:basedOn w:val="Policepardfaut"/>
    <w:rsid w:val="005B2E1C"/>
    <w:rPr>
      <w:vanish/>
      <w:webHidden w:val="0"/>
      <w:specVanish w:val="0"/>
    </w:rPr>
  </w:style>
  <w:style w:type="paragraph" w:styleId="NormalWeb">
    <w:name w:val="Normal (Web)"/>
    <w:basedOn w:val="Normal"/>
    <w:uiPriority w:val="99"/>
    <w:unhideWhenUsed/>
    <w:rsid w:val="00487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9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2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wmf"/><Relationship Id="rId50" Type="http://schemas.openxmlformats.org/officeDocument/2006/relationships/hyperlink" Target="http://fr.wikipedia.org/wiki/Chien" TargetMode="External"/><Relationship Id="rId55" Type="http://schemas.openxmlformats.org/officeDocument/2006/relationships/image" Target="media/image4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2.png"/><Relationship Id="rId58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hyperlink" Target="http://fr.wikipedia.org/wiki/%C3%82ne" TargetMode="External"/><Relationship Id="rId57" Type="http://schemas.openxmlformats.org/officeDocument/2006/relationships/image" Target="media/image46.png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emf"/><Relationship Id="rId56" Type="http://schemas.openxmlformats.org/officeDocument/2006/relationships/image" Target="media/image45.png"/><Relationship Id="rId8" Type="http://schemas.openxmlformats.org/officeDocument/2006/relationships/footnotes" Target="footnote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wmf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\Application%20Data\Microsoft\Templates\Devoir%20Scolair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7.jpeg"/></Relationships>
</file>

<file path=word/theme/theme1.xml><?xml version="1.0" encoding="utf-8"?>
<a:theme xmlns:a="http://schemas.openxmlformats.org/drawingml/2006/main" name="Equity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Propriétés standard</tns:defaultPropertyEditorNamespace>
</tns:customPropertyEditors>
</file>

<file path=customXml/item2.xml><?xml version="1.0" encoding="utf-8"?>
<templateProperties xmlns="urn:microsoft.template.properties">
  <_Version/>
  <_LCID/>
</templat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customXml/itemProps3.xml><?xml version="1.0" encoding="utf-8"?>
<ds:datastoreItem xmlns:ds="http://schemas.openxmlformats.org/officeDocument/2006/customXml" ds:itemID="{333B55C5-58FF-4066-9610-56FF15A2A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Devoir Scolaire</Template>
  <TotalTime>1326</TotalTime>
  <Pages>13</Pages>
  <Words>707</Words>
  <Characters>3893</Characters>
  <Application>Microsoft Office Word</Application>
  <DocSecurity>0</DocSecurity>
  <Lines>32</Lines>
  <Paragraphs>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[</vt:lpstr>
      <vt:lpstr>[</vt:lpstr>
      <vt:lpstr>TABLE DES MATIÈRES</vt:lpstr>
      <vt:lpstr>TITRE 1|UN</vt:lpstr>
      <vt:lpstr>    Titre 2|deux</vt:lpstr>
      <vt:lpstr>        Titre 3|trois</vt:lpstr>
      <vt:lpstr>BIBLIOGRAPHIE</vt:lpstr>
    </vt:vector>
  </TitlesOfParts>
  <Company>McCann Worldgroup</Company>
  <LinksUpToDate>false</LinksUpToDate>
  <CharactersWithSpaces>4591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</dc:title>
  <dc:subject>Guten Dag !</dc:subject>
  <dc:creator>del</dc:creator>
  <cp:lastModifiedBy>del</cp:lastModifiedBy>
  <cp:revision>6</cp:revision>
  <cp:lastPrinted>2008-09-05T18:47:00Z</cp:lastPrinted>
  <dcterms:created xsi:type="dcterms:W3CDTF">2009-05-25T09:54:00Z</dcterms:created>
  <dcterms:modified xsi:type="dcterms:W3CDTF">2009-06-04T04:58:00Z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1036</vt:i4>
  </property>
  <property fmtid="{D5CDD505-2E9C-101B-9397-08002B2CF9AE}" pid="3" name="_Version">
    <vt:lpwstr>0809</vt:lpwstr>
  </property>
  <property fmtid="{D5CDD505-2E9C-101B-9397-08002B2CF9AE}" pid="4" name="_TemplateID">
    <vt:lpwstr>TC102905551036</vt:lpwstr>
  </property>
</Properties>
</file>