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9832C" w14:textId="63D6F82C" w:rsidR="00FF40AC" w:rsidRPr="00295764" w:rsidRDefault="00295764" w:rsidP="00D773B5">
      <w:pPr>
        <w:shd w:val="clear" w:color="auto" w:fill="E5DFEC" w:themeFill="accent4" w:themeFillTint="33"/>
        <w:jc w:val="center"/>
        <w:rPr>
          <w:rFonts w:ascii="Century Gothic" w:hAnsi="Century Gothic"/>
          <w:b/>
          <w:sz w:val="40"/>
          <w:szCs w:val="40"/>
        </w:rPr>
      </w:pPr>
      <w:r w:rsidRPr="00295764">
        <w:rPr>
          <w:rFonts w:ascii="Century Gothic" w:hAnsi="Century Gothic"/>
          <w:b/>
          <w:sz w:val="40"/>
          <w:szCs w:val="40"/>
        </w:rPr>
        <w:t>Parcours 0 :</w:t>
      </w:r>
      <w:r w:rsidR="002C55E2">
        <w:rPr>
          <w:rFonts w:ascii="Century Gothic" w:hAnsi="Century Gothic"/>
          <w:b/>
          <w:sz w:val="40"/>
          <w:szCs w:val="40"/>
        </w:rPr>
        <w:t xml:space="preserve"> M</w:t>
      </w:r>
      <w:r w:rsidR="00036D07">
        <w:rPr>
          <w:rFonts w:ascii="Century Gothic" w:hAnsi="Century Gothic"/>
          <w:b/>
          <w:sz w:val="40"/>
          <w:szCs w:val="40"/>
        </w:rPr>
        <w:t>on chef-</w:t>
      </w:r>
      <w:r w:rsidRPr="00295764">
        <w:rPr>
          <w:rFonts w:ascii="Century Gothic" w:hAnsi="Century Gothic"/>
          <w:b/>
          <w:sz w:val="40"/>
          <w:szCs w:val="40"/>
        </w:rPr>
        <w:t>d’œuvre</w:t>
      </w:r>
      <w:r w:rsidR="00151A0F">
        <w:rPr>
          <w:rFonts w:ascii="Century Gothic" w:hAnsi="Century Gothic"/>
          <w:b/>
          <w:sz w:val="40"/>
          <w:szCs w:val="40"/>
        </w:rPr>
        <w:t xml:space="preserve"> autour d’un roman</w:t>
      </w:r>
    </w:p>
    <w:p w14:paraId="454A0D65" w14:textId="2D807891" w:rsidR="00036D07" w:rsidRDefault="00C03663" w:rsidP="00036D07">
      <w:pPr>
        <w:spacing w:after="0" w:line="240" w:lineRule="auto"/>
        <w:jc w:val="right"/>
        <w:rPr>
          <w:rFonts w:ascii="Century Gothic" w:hAnsi="Century Gothic"/>
          <w:color w:val="31849B" w:themeColor="accent5" w:themeShade="BF"/>
        </w:rPr>
      </w:pPr>
      <w:r>
        <w:rPr>
          <w:rFonts w:ascii="Century Gothic" w:hAnsi="Century Gothic"/>
          <w:color w:val="31849B" w:themeColor="accent5" w:themeShade="BF"/>
        </w:rPr>
        <w:t>UAA6</w:t>
      </w:r>
    </w:p>
    <w:p w14:paraId="44F0B06F" w14:textId="77777777" w:rsidR="00295764" w:rsidRDefault="00036D07" w:rsidP="00036D07">
      <w:pPr>
        <w:spacing w:after="0" w:line="240" w:lineRule="auto"/>
        <w:jc w:val="right"/>
        <w:rPr>
          <w:rFonts w:ascii="Century Gothic" w:hAnsi="Century Gothic"/>
          <w:color w:val="31849B" w:themeColor="accent5" w:themeShade="BF"/>
        </w:rPr>
      </w:pPr>
      <w:r>
        <w:rPr>
          <w:rFonts w:ascii="Century Gothic" w:hAnsi="Century Gothic"/>
          <w:color w:val="31849B" w:themeColor="accent5" w:themeShade="BF"/>
        </w:rPr>
        <w:t>UAA0 Explicitation orale de procédures mises en œuvre pour réaliser une tâche scolaire</w:t>
      </w:r>
    </w:p>
    <w:p w14:paraId="60AD7CDF" w14:textId="77777777" w:rsidR="00036D07" w:rsidRPr="00295764" w:rsidRDefault="00036D07" w:rsidP="00036D07">
      <w:pPr>
        <w:spacing w:after="0" w:line="240" w:lineRule="auto"/>
        <w:jc w:val="right"/>
        <w:rPr>
          <w:rFonts w:ascii="Century Gothic" w:hAnsi="Century Gothic"/>
          <w:color w:val="31849B" w:themeColor="accent5" w:themeShade="BF"/>
        </w:rPr>
      </w:pPr>
    </w:p>
    <w:p w14:paraId="7A9C5C16" w14:textId="77777777" w:rsidR="00295764" w:rsidRPr="00295764" w:rsidRDefault="00036D07" w:rsidP="00295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2CDC95A8" wp14:editId="25660DDF">
            <wp:simplePos x="0" y="0"/>
            <wp:positionH relativeFrom="column">
              <wp:posOffset>4496435</wp:posOffset>
            </wp:positionH>
            <wp:positionV relativeFrom="paragraph">
              <wp:posOffset>5080</wp:posOffset>
            </wp:positionV>
            <wp:extent cx="1803400" cy="1803400"/>
            <wp:effectExtent l="0" t="0" r="0" b="0"/>
            <wp:wrapSquare wrapText="bothSides"/>
            <wp:docPr id="1" name="Image 1" descr="Macintosh HD:private:var:folders:fh:6dpq26nn5l1dcz6dsqnlktrc0000gn:T:TemporaryItems:chef-d-oeu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fh:6dpq26nn5l1dcz6dsqnlktrc0000gn:T:TemporaryItems:chef-d-oeuv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764" w:rsidRPr="00295764">
        <w:rPr>
          <w:rFonts w:ascii="Century Gothic" w:hAnsi="Century Gothic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Mise en situation</w:t>
      </w:r>
    </w:p>
    <w:p w14:paraId="5B85B978" w14:textId="479E79B7" w:rsidR="00295764" w:rsidRDefault="00AF6864" w:rsidP="00295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</w:t>
      </w:r>
      <w:r w:rsidR="00295764" w:rsidRPr="00295764">
        <w:rPr>
          <w:rFonts w:ascii="Century Gothic" w:hAnsi="Century Gothic"/>
          <w:sz w:val="28"/>
          <w:szCs w:val="28"/>
        </w:rPr>
        <w:t xml:space="preserve"> mai auront lieu les Portes Ouvertes de l’IST. A cette occasion</w:t>
      </w:r>
      <w:r w:rsidR="00295764">
        <w:rPr>
          <w:rFonts w:ascii="Century Gothic" w:hAnsi="Century Gothic"/>
          <w:sz w:val="28"/>
          <w:szCs w:val="28"/>
        </w:rPr>
        <w:t>,</w:t>
      </w:r>
      <w:r w:rsidR="00036D07">
        <w:rPr>
          <w:rFonts w:ascii="Century Gothic" w:hAnsi="Century Gothic"/>
          <w:sz w:val="28"/>
          <w:szCs w:val="28"/>
        </w:rPr>
        <w:t xml:space="preserve"> tu présenteras ton chef-</w:t>
      </w:r>
      <w:r w:rsidR="00295764" w:rsidRPr="00295764">
        <w:rPr>
          <w:rFonts w:ascii="Century Gothic" w:hAnsi="Century Gothic"/>
          <w:sz w:val="28"/>
          <w:szCs w:val="28"/>
        </w:rPr>
        <w:t>d’œuvre autour d’un roman</w:t>
      </w:r>
      <w:r w:rsidR="00295764">
        <w:rPr>
          <w:rFonts w:ascii="Century Gothic" w:hAnsi="Century Gothic"/>
          <w:sz w:val="28"/>
          <w:szCs w:val="28"/>
        </w:rPr>
        <w:t>.</w:t>
      </w:r>
    </w:p>
    <w:p w14:paraId="342905A3" w14:textId="77777777" w:rsidR="00036D07" w:rsidRPr="00295764" w:rsidRDefault="00036D07" w:rsidP="00295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8"/>
          <w:szCs w:val="28"/>
        </w:rPr>
      </w:pPr>
    </w:p>
    <w:p w14:paraId="24CA1E46" w14:textId="77777777" w:rsidR="00295764" w:rsidRDefault="00295764" w:rsidP="00A4331D">
      <w:pPr>
        <w:rPr>
          <w:rFonts w:ascii="Century Gothic" w:hAnsi="Century Gothic"/>
        </w:rPr>
      </w:pPr>
    </w:p>
    <w:p w14:paraId="78F83805" w14:textId="77777777" w:rsidR="00036D07" w:rsidRPr="00036D07" w:rsidRDefault="00036D07" w:rsidP="00036D07">
      <w:pPr>
        <w:shd w:val="clear" w:color="auto" w:fill="F2DBDB" w:themeFill="accent2" w:themeFillTint="33"/>
        <w:jc w:val="center"/>
        <w:rPr>
          <w:rFonts w:ascii="Century Gothic" w:hAnsi="Century Gothic"/>
          <w:sz w:val="32"/>
          <w:szCs w:val="32"/>
        </w:rPr>
      </w:pPr>
      <w:r w:rsidRPr="00036D07">
        <w:rPr>
          <w:rFonts w:ascii="Century Gothic" w:hAnsi="Century Gothic"/>
          <w:sz w:val="32"/>
          <w:szCs w:val="32"/>
        </w:rPr>
        <w:t>Etapes du parcours</w:t>
      </w:r>
    </w:p>
    <w:p w14:paraId="658A1ACA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</w:p>
    <w:p w14:paraId="7E32A4B3" w14:textId="514BA1FF" w:rsidR="00295764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1/ Je choisis un roman </w:t>
      </w:r>
      <w:r w:rsidR="00AF6864">
        <w:rPr>
          <w:rFonts w:ascii="Century Gothic" w:hAnsi="Century Gothic"/>
          <w:sz w:val="24"/>
          <w:szCs w:val="24"/>
        </w:rPr>
        <w:t xml:space="preserve">d’un auteur </w:t>
      </w:r>
      <w:r>
        <w:rPr>
          <w:rFonts w:ascii="Century Gothic" w:hAnsi="Century Gothic"/>
          <w:sz w:val="24"/>
          <w:szCs w:val="24"/>
        </w:rPr>
        <w:t>belge</w:t>
      </w:r>
      <w:r w:rsidR="00AF6864">
        <w:rPr>
          <w:rFonts w:ascii="Century Gothic" w:hAnsi="Century Gothic"/>
          <w:sz w:val="24"/>
          <w:szCs w:val="24"/>
        </w:rPr>
        <w:t xml:space="preserve"> vivant</w:t>
      </w:r>
    </w:p>
    <w:p w14:paraId="77E567C0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2/ Je prépare ma farde de traces </w:t>
      </w:r>
    </w:p>
    <w:p w14:paraId="36CA335A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3/ Je regarde le calendrier pour organiser mon travail</w:t>
      </w:r>
    </w:p>
    <w:p w14:paraId="0620CE41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4/ Je réalise les tâches intermédiaires</w:t>
      </w:r>
    </w:p>
    <w:p w14:paraId="33953CD3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5/ Je présente mon chef-d’œuvre lors des Portes Ouvertes</w:t>
      </w:r>
    </w:p>
    <w:p w14:paraId="7F4B40BE" w14:textId="77777777" w:rsidR="00036D07" w:rsidRDefault="00036D07" w:rsidP="00A433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6/ J’explique mon expérience lors de l’examen oral de juin</w:t>
      </w:r>
    </w:p>
    <w:p w14:paraId="04FFADEA" w14:textId="77777777" w:rsidR="00036D07" w:rsidRDefault="00036D0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5FBFAB45" w14:textId="77777777" w:rsidR="00103995" w:rsidRPr="00103995" w:rsidRDefault="00103995" w:rsidP="00103995">
      <w:pPr>
        <w:shd w:val="clear" w:color="auto" w:fill="B6DDE8" w:themeFill="accent5" w:themeFillTint="66"/>
        <w:rPr>
          <w:rFonts w:ascii="Century Gothic" w:hAnsi="Century Gothic"/>
          <w:sz w:val="28"/>
          <w:szCs w:val="28"/>
        </w:rPr>
      </w:pPr>
      <w:r w:rsidRPr="00103995">
        <w:rPr>
          <w:rFonts w:ascii="Century Gothic" w:hAnsi="Century Gothic"/>
          <w:sz w:val="28"/>
          <w:szCs w:val="28"/>
        </w:rPr>
        <w:lastRenderedPageBreak/>
        <w:t>1/ Je choisis un roman belge</w:t>
      </w:r>
    </w:p>
    <w:p w14:paraId="571A57EC" w14:textId="77777777" w:rsidR="00036D07" w:rsidRPr="00103995" w:rsidRDefault="00103995" w:rsidP="00103995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03995">
        <w:rPr>
          <w:rFonts w:ascii="Century Gothic" w:hAnsi="Century Gothic"/>
          <w:sz w:val="24"/>
          <w:szCs w:val="24"/>
        </w:rPr>
        <w:t>roman +15 ans</w:t>
      </w:r>
    </w:p>
    <w:p w14:paraId="28ABDB1E" w14:textId="77777777" w:rsidR="00103995" w:rsidRDefault="00103995" w:rsidP="00103995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genre au choix</w:t>
      </w:r>
    </w:p>
    <w:p w14:paraId="6401D454" w14:textId="77777777" w:rsidR="00103995" w:rsidRDefault="00103995" w:rsidP="00103995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belge</w:t>
      </w:r>
    </w:p>
    <w:p w14:paraId="3AC37D4A" w14:textId="78AA56CC" w:rsidR="00B1249A" w:rsidRDefault="00B1249A" w:rsidP="00103995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auteur encore en vie</w:t>
      </w:r>
    </w:p>
    <w:p w14:paraId="353B90D4" w14:textId="77777777" w:rsidR="00103995" w:rsidRPr="00103995" w:rsidRDefault="00103995" w:rsidP="00103995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parmi 3 éditeurs belges</w:t>
      </w:r>
    </w:p>
    <w:p w14:paraId="492FE796" w14:textId="61964BEB" w:rsidR="00103995" w:rsidRPr="00103995" w:rsidRDefault="00103995" w:rsidP="00C03663">
      <w:pPr>
        <w:pStyle w:val="Paragraphedeliste"/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</w:p>
    <w:p w14:paraId="4DD445C6" w14:textId="5DEB5514" w:rsidR="00103995" w:rsidRDefault="00C03663" w:rsidP="00A4331D">
      <w:pPr>
        <w:rPr>
          <w:rFonts w:ascii="Century Gothic" w:hAnsi="Century Gothic"/>
          <w:sz w:val="24"/>
          <w:szCs w:val="24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72EF48F" wp14:editId="282BD0E2">
            <wp:simplePos x="0" y="0"/>
            <wp:positionH relativeFrom="column">
              <wp:posOffset>-278765</wp:posOffset>
            </wp:positionH>
            <wp:positionV relativeFrom="paragraph">
              <wp:posOffset>42545</wp:posOffset>
            </wp:positionV>
            <wp:extent cx="1913255" cy="1913255"/>
            <wp:effectExtent l="0" t="0" r="0" b="0"/>
            <wp:wrapSquare wrapText="bothSides"/>
            <wp:docPr id="2" name="Image 2" descr="hagaz'. et vous?: Happy End - Alice Éditions - livre p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gaz'. et vous?: Happy End - Alice Éditions - livre pou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5A66D" w14:textId="77777777" w:rsidR="00103995" w:rsidRPr="00103995" w:rsidRDefault="00103995" w:rsidP="00103995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AE8499" wp14:editId="1A21A7B8">
            <wp:simplePos x="0" y="0"/>
            <wp:positionH relativeFrom="column">
              <wp:posOffset>2705100</wp:posOffset>
            </wp:positionH>
            <wp:positionV relativeFrom="paragraph">
              <wp:posOffset>142240</wp:posOffset>
            </wp:positionV>
            <wp:extent cx="1922145" cy="965200"/>
            <wp:effectExtent l="0" t="0" r="8255" b="0"/>
            <wp:wrapSquare wrapText="bothSides"/>
            <wp:docPr id="6" name="Image 6" descr="ijade.be - Editions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jade.be - Editions Jeunes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E9A36" w14:textId="77777777" w:rsidR="00103995" w:rsidRPr="00103995" w:rsidRDefault="00103995" w:rsidP="00103995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82BF1EC" wp14:editId="68ECA76D">
            <wp:simplePos x="0" y="0"/>
            <wp:positionH relativeFrom="column">
              <wp:posOffset>350520</wp:posOffset>
            </wp:positionH>
            <wp:positionV relativeFrom="paragraph">
              <wp:posOffset>132080</wp:posOffset>
            </wp:positionV>
            <wp:extent cx="1925320" cy="666115"/>
            <wp:effectExtent l="0" t="0" r="5080" b="0"/>
            <wp:wrapSquare wrapText="bothSides"/>
            <wp:docPr id="4" name="Image 4" descr="ennes Editions reprend une partie du catalogue J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nes Editions reprend une partie du catalogue Jok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D1B2" w14:textId="77777777" w:rsidR="00103995" w:rsidRDefault="00103995" w:rsidP="00A4331D">
      <w:pPr>
        <w:rPr>
          <w:rFonts w:ascii="Century Gothic" w:hAnsi="Century Gothic"/>
          <w:sz w:val="24"/>
          <w:szCs w:val="24"/>
        </w:rPr>
      </w:pPr>
    </w:p>
    <w:p w14:paraId="573F8FD3" w14:textId="77777777" w:rsidR="00103995" w:rsidRDefault="00103995" w:rsidP="00A4331D">
      <w:pPr>
        <w:rPr>
          <w:rFonts w:ascii="Century Gothic" w:hAnsi="Century Gothic"/>
          <w:sz w:val="24"/>
          <w:szCs w:val="24"/>
        </w:rPr>
      </w:pPr>
    </w:p>
    <w:p w14:paraId="3C7D7CBA" w14:textId="77777777" w:rsidR="00103995" w:rsidRDefault="00103995" w:rsidP="00A4331D">
      <w:pPr>
        <w:rPr>
          <w:rFonts w:ascii="Century Gothic" w:hAnsi="Century Gothic"/>
          <w:sz w:val="24"/>
          <w:szCs w:val="24"/>
        </w:rPr>
      </w:pPr>
    </w:p>
    <w:p w14:paraId="28EF1BA8" w14:textId="39D0C4EC" w:rsidR="00103995" w:rsidRDefault="0001597C" w:rsidP="00B1249A">
      <w:pPr>
        <w:ind w:firstLine="708"/>
        <w:rPr>
          <w:rFonts w:ascii="Century Gothic" w:hAnsi="Century Gothic"/>
          <w:sz w:val="24"/>
          <w:szCs w:val="24"/>
        </w:rPr>
      </w:pPr>
      <w:hyperlink r:id="rId12" w:history="1">
        <w:r w:rsidR="00103995" w:rsidRPr="00103995">
          <w:rPr>
            <w:rFonts w:ascii="Century Gothic" w:eastAsia="Times New Roman" w:hAnsi="Century Gothic" w:cs="Times New Roman"/>
            <w:sz w:val="24"/>
            <w:szCs w:val="24"/>
            <w:shd w:val="clear" w:color="auto" w:fill="FFFFFF"/>
            <w:lang w:val="fr-BE"/>
          </w:rPr>
          <w:t>https://kenneseditions.com</w:t>
        </w:r>
      </w:hyperlink>
    </w:p>
    <w:p w14:paraId="7804D3B2" w14:textId="77777777" w:rsidR="00103995" w:rsidRPr="00103995" w:rsidRDefault="0001597C" w:rsidP="00103995">
      <w:pPr>
        <w:rPr>
          <w:rFonts w:ascii="Times" w:eastAsia="Times New Roman" w:hAnsi="Times" w:cs="Times New Roman"/>
          <w:sz w:val="20"/>
          <w:szCs w:val="20"/>
          <w:lang w:val="fr-BE"/>
        </w:rPr>
      </w:pPr>
      <w:hyperlink r:id="rId13" w:history="1">
        <w:r w:rsidR="00103995" w:rsidRPr="00103995">
          <w:rPr>
            <w:rFonts w:ascii="Century Gothic" w:eastAsia="Times New Roman" w:hAnsi="Century Gothic" w:cs="Times New Roman"/>
            <w:sz w:val="24"/>
            <w:szCs w:val="24"/>
            <w:shd w:val="clear" w:color="auto" w:fill="FFFFFF"/>
            <w:lang w:val="fr-BE"/>
          </w:rPr>
          <w:t>https://www.alice-editions.be</w:t>
        </w:r>
      </w:hyperlink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r w:rsidR="00103995">
        <w:rPr>
          <w:rFonts w:ascii="Century Gothic" w:eastAsia="Times New Roman" w:hAnsi="Century Gothic" w:cs="Times New Roman"/>
          <w:sz w:val="24"/>
          <w:szCs w:val="24"/>
          <w:lang w:val="fr-BE"/>
        </w:rPr>
        <w:tab/>
      </w:r>
      <w:hyperlink r:id="rId14" w:history="1">
        <w:r w:rsidR="00103995" w:rsidRPr="00103995">
          <w:rPr>
            <w:rFonts w:ascii="Century Gothic" w:eastAsia="Times New Roman" w:hAnsi="Century Gothic" w:cs="Times New Roman"/>
            <w:sz w:val="24"/>
            <w:szCs w:val="24"/>
            <w:shd w:val="clear" w:color="auto" w:fill="FFFFFF"/>
            <w:lang w:val="fr-BE"/>
          </w:rPr>
          <w:t>https://www.mijade.be</w:t>
        </w:r>
      </w:hyperlink>
    </w:p>
    <w:p w14:paraId="6C3A416F" w14:textId="4631AD8D" w:rsidR="00103995" w:rsidRDefault="003F680A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réfléchis à ce que j’aime.</w:t>
      </w:r>
    </w:p>
    <w:p w14:paraId="53D24F1B" w14:textId="7ADBE5E4" w:rsidR="003F680A" w:rsidRPr="00103995" w:rsidRDefault="003F680A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cherche sur les 3 sites.</w:t>
      </w:r>
    </w:p>
    <w:p w14:paraId="11ED1D36" w14:textId="77777777" w:rsidR="00103995" w:rsidRPr="00103995" w:rsidRDefault="00103995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103995">
        <w:rPr>
          <w:rFonts w:ascii="Century Gothic" w:eastAsia="Times New Roman" w:hAnsi="Century Gothic" w:cs="Times New Roman"/>
          <w:sz w:val="24"/>
          <w:szCs w:val="24"/>
          <w:lang w:val="fr-BE"/>
        </w:rPr>
        <w:t>Auteur &amp; titre</w:t>
      </w:r>
    </w:p>
    <w:p w14:paraId="50866B05" w14:textId="77777777" w:rsidR="00103995" w:rsidRPr="00103995" w:rsidRDefault="00103995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…………………………………………………………………………………………………………….</w:t>
      </w:r>
    </w:p>
    <w:p w14:paraId="4FC486D1" w14:textId="77777777" w:rsidR="00103995" w:rsidRDefault="00103995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4174DE43" w14:textId="77777777" w:rsidR="00103995" w:rsidRDefault="00103995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Notice bibliographique complète</w:t>
      </w:r>
    </w:p>
    <w:p w14:paraId="3B7F7E1E" w14:textId="77777777" w:rsidR="00103995" w:rsidRPr="00103995" w:rsidRDefault="00103995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…………………………………………………………………………………………………………….</w:t>
      </w:r>
    </w:p>
    <w:p w14:paraId="25160D35" w14:textId="77777777" w:rsidR="00103995" w:rsidRPr="00103995" w:rsidRDefault="00103995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…………………………………………………………………………………………………………….</w:t>
      </w:r>
    </w:p>
    <w:p w14:paraId="5A056898" w14:textId="77777777" w:rsidR="00103995" w:rsidRDefault="00103995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…………………………………………………………………………………………………………….</w:t>
      </w:r>
    </w:p>
    <w:p w14:paraId="1B1F86B3" w14:textId="77777777" w:rsidR="00DF337C" w:rsidRPr="00103995" w:rsidRDefault="00DF337C" w:rsidP="0010399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1C8A6DDB" w14:textId="5BF8EA3D" w:rsidR="00103995" w:rsidRPr="00103995" w:rsidRDefault="00DF337C" w:rsidP="00103995">
      <w:pPr>
        <w:tabs>
          <w:tab w:val="left" w:pos="493"/>
        </w:tabs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0" distR="0" wp14:anchorId="4CEBB749" wp14:editId="18B2B6E7">
            <wp:extent cx="6300470" cy="145527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2DD9" w14:textId="237F3F25" w:rsidR="00DF337C" w:rsidRDefault="00DF337C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32FC628F" w14:textId="6E4D55F0" w:rsidR="00DF337C" w:rsidRPr="00DF337C" w:rsidRDefault="00DF337C" w:rsidP="00DF337C">
      <w:pPr>
        <w:shd w:val="clear" w:color="auto" w:fill="B6DDE8" w:themeFill="accent5" w:themeFillTint="66"/>
        <w:rPr>
          <w:rFonts w:ascii="Century Gothic" w:hAnsi="Century Gothic"/>
          <w:sz w:val="28"/>
          <w:szCs w:val="28"/>
        </w:rPr>
      </w:pPr>
      <w:r w:rsidRPr="00DF337C">
        <w:rPr>
          <w:rFonts w:ascii="Century Gothic" w:hAnsi="Century Gothic"/>
          <w:sz w:val="28"/>
          <w:szCs w:val="28"/>
        </w:rPr>
        <w:lastRenderedPageBreak/>
        <w:t xml:space="preserve">2/ Je prépare ma farde de traces </w:t>
      </w:r>
    </w:p>
    <w:p w14:paraId="63A6382B" w14:textId="27E6D9BE" w:rsidR="00103995" w:rsidRDefault="008E47F5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9FE4A8F" wp14:editId="5E3C03BF">
            <wp:simplePos x="0" y="0"/>
            <wp:positionH relativeFrom="column">
              <wp:posOffset>4420235</wp:posOffset>
            </wp:positionH>
            <wp:positionV relativeFrom="paragraph">
              <wp:posOffset>31115</wp:posOffset>
            </wp:positionV>
            <wp:extent cx="2040890" cy="1529715"/>
            <wp:effectExtent l="0" t="0" r="0" b="0"/>
            <wp:wrapSquare wrapText="bothSides"/>
            <wp:docPr id="9" name="Image 9" descr="ochette cartonnee a ra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hette cartonnee a rab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5898F" w14:textId="3848FE09" w:rsidR="00DF337C" w:rsidRDefault="00DF337C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Je me procure une </w:t>
      </w:r>
      <w:r w:rsidRPr="008E47F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farde à rabat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en carton</w:t>
      </w:r>
      <w:r w:rsidR="008E47F5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sans bcp de décors.</w:t>
      </w:r>
    </w:p>
    <w:p w14:paraId="3AB9AB3F" w14:textId="770D7791" w:rsidR="00DF337C" w:rsidRPr="00DF337C" w:rsidRDefault="00DF337C" w:rsidP="00DF337C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</w:p>
    <w:p w14:paraId="5A6A80FC" w14:textId="77777777" w:rsidR="00DF337C" w:rsidRDefault="00DF337C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3E1B28E3" w14:textId="752E3268" w:rsidR="00DF337C" w:rsidRDefault="008E47F5" w:rsidP="00A4331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8E47F5">
        <w:rPr>
          <w:rFonts w:ascii="Times" w:eastAsia="Times New Roman" w:hAnsi="Times" w:cs="Times New Roman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782F6A6" wp14:editId="2ACDA318">
            <wp:simplePos x="0" y="0"/>
            <wp:positionH relativeFrom="column">
              <wp:posOffset>4589145</wp:posOffset>
            </wp:positionH>
            <wp:positionV relativeFrom="paragraph">
              <wp:posOffset>276860</wp:posOffset>
            </wp:positionV>
            <wp:extent cx="1555750" cy="1345565"/>
            <wp:effectExtent l="0" t="0" r="0" b="635"/>
            <wp:wrapSquare wrapText="bothSides"/>
            <wp:docPr id="11" name="Image 11" descr="ochette en Carton Déco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hette en Carton Décoré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37C" w:rsidRPr="008E47F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Je</w:t>
      </w:r>
      <w:r w:rsidR="00DF337C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</w:t>
      </w:r>
      <w:r w:rsidR="00DF337C" w:rsidRPr="008E47F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décore la face avant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et j’y note :</w:t>
      </w:r>
    </w:p>
    <w:p w14:paraId="6E46ACBA" w14:textId="3143214D" w:rsidR="008E47F5" w:rsidRPr="008E47F5" w:rsidRDefault="003F680A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8E47F5">
        <w:rPr>
          <w:rFonts w:ascii="Century Gothic" w:eastAsia="Times New Roman" w:hAnsi="Century Gothic" w:cs="Times New Roman"/>
          <w:sz w:val="24"/>
          <w:szCs w:val="24"/>
          <w:lang w:val="fr-BE"/>
        </w:rPr>
        <w:t>Nom et prénom</w:t>
      </w:r>
    </w:p>
    <w:p w14:paraId="285D5D0C" w14:textId="60B604F5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Classe</w:t>
      </w:r>
    </w:p>
    <w:p w14:paraId="41E914CE" w14:textId="3D22BCAD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Année scolaire</w:t>
      </w:r>
    </w:p>
    <w:p w14:paraId="0F3E364E" w14:textId="78AD0B91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Nom du roman et auteur</w:t>
      </w:r>
    </w:p>
    <w:p w14:paraId="21A1A7E6" w14:textId="6EBBDE38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Illustration(s)</w:t>
      </w:r>
    </w:p>
    <w:p w14:paraId="2DF6A92F" w14:textId="7D5259D5" w:rsidR="008E47F5" w:rsidRDefault="00C03663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J’essaie d’être original tout en étant en lien avec le roman choisi.</w:t>
      </w:r>
    </w:p>
    <w:p w14:paraId="5346CAE7" w14:textId="200DAD93" w:rsidR="008E47F5" w:rsidRDefault="008E47F5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suis propre.</w:t>
      </w:r>
    </w:p>
    <w:p w14:paraId="630DB60B" w14:textId="0D6AC77D" w:rsidR="008E47F5" w:rsidRDefault="008E47F5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suis fier de montrer ma</w:t>
      </w:r>
      <w:r w:rsidR="00786DBB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farde de traces lors des Portes Ouvertes</w:t>
      </w:r>
      <w:r w:rsidR="00805835">
        <w:rPr>
          <w:rFonts w:ascii="Century Gothic" w:eastAsia="Times New Roman" w:hAnsi="Century Gothic" w:cs="Times New Roman"/>
          <w:sz w:val="24"/>
          <w:szCs w:val="24"/>
          <w:lang w:val="fr-BE"/>
        </w:rPr>
        <w:t>.</w:t>
      </w:r>
    </w:p>
    <w:p w14:paraId="3E34DF64" w14:textId="77777777" w:rsidR="00805835" w:rsidRPr="008E47F5" w:rsidRDefault="00805835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63466420" w14:textId="4755BE1B" w:rsidR="008E47F5" w:rsidRDefault="008E47F5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8E47F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Je garde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dans ma farde TOUTES les traces de mon chef-d’œuvre :</w:t>
      </w:r>
    </w:p>
    <w:p w14:paraId="3F6AFBAF" w14:textId="5BE34C5C" w:rsidR="008E47F5" w:rsidRP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8E47F5">
        <w:rPr>
          <w:rFonts w:ascii="Century Gothic" w:eastAsia="Times New Roman" w:hAnsi="Century Gothic" w:cs="Times New Roman"/>
          <w:sz w:val="24"/>
          <w:szCs w:val="24"/>
          <w:lang w:val="fr-BE"/>
        </w:rPr>
        <w:t>recherches (impressions d’Internet, mails…)</w:t>
      </w:r>
    </w:p>
    <w:p w14:paraId="348849A5" w14:textId="7FAB52ED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brouillons</w:t>
      </w:r>
    </w:p>
    <w:p w14:paraId="728F548B" w14:textId="153E3EA8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étapes intermédiaires</w:t>
      </w:r>
    </w:p>
    <w:p w14:paraId="6A9946CE" w14:textId="7A4600B7" w:rsidR="008E47F5" w:rsidRDefault="008E47F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photos des étapes</w:t>
      </w:r>
    </w:p>
    <w:p w14:paraId="02E4BD37" w14:textId="2E77D45A" w:rsidR="008E47F5" w:rsidRDefault="00805835" w:rsidP="008E47F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</w:t>
      </w:r>
    </w:p>
    <w:p w14:paraId="461A42C8" w14:textId="77777777" w:rsidR="00805835" w:rsidRPr="00805835" w:rsidRDefault="00805835" w:rsidP="00805835">
      <w:pPr>
        <w:pStyle w:val="Paragraphedeliste"/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0FF66323" w14:textId="4295AB98" w:rsidR="008E47F5" w:rsidRDefault="008E47F5" w:rsidP="008E47F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Avant l’examen de juin</w:t>
      </w:r>
      <w:r w:rsidRPr="008E47F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, j’organise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ma farde en vue de la présenter à mon professeur oralement.</w:t>
      </w:r>
    </w:p>
    <w:p w14:paraId="5473B6D0" w14:textId="44C8C82E" w:rsidR="00805835" w:rsidRPr="00805835" w:rsidRDefault="00805835" w:rsidP="0080583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805835">
        <w:rPr>
          <w:rFonts w:ascii="Century Gothic" w:eastAsia="Times New Roman" w:hAnsi="Century Gothic" w:cs="Times New Roman"/>
          <w:sz w:val="24"/>
          <w:szCs w:val="24"/>
          <w:lang w:val="fr-BE"/>
        </w:rPr>
        <w:t>Je n’utilise pas de pochette plastique</w:t>
      </w:r>
    </w:p>
    <w:p w14:paraId="32C4D915" w14:textId="3BC7DBEB" w:rsidR="00805835" w:rsidRDefault="00C03663" w:rsidP="0080583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peux utiliser des sous-</w:t>
      </w:r>
      <w:r w:rsidR="00805835">
        <w:rPr>
          <w:rFonts w:ascii="Century Gothic" w:eastAsia="Times New Roman" w:hAnsi="Century Gothic" w:cs="Times New Roman"/>
          <w:sz w:val="24"/>
          <w:szCs w:val="24"/>
          <w:lang w:val="fr-BE"/>
        </w:rPr>
        <w:t>pochettes, des enveloppes</w:t>
      </w:r>
    </w:p>
    <w:p w14:paraId="63D8B35B" w14:textId="60DEE6F1" w:rsidR="00805835" w:rsidRDefault="00805835" w:rsidP="0080583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peux créer des « intercalaires »</w:t>
      </w:r>
    </w:p>
    <w:p w14:paraId="3B31DE3C" w14:textId="3C280AE0" w:rsidR="00805835" w:rsidRDefault="00805835" w:rsidP="00805835">
      <w:pPr>
        <w:pStyle w:val="Paragraphedeliste"/>
        <w:numPr>
          <w:ilvl w:val="0"/>
          <w:numId w:val="1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peux écrire un sommaire, un texte introductif, une notice explicative, une ligne du temps…</w:t>
      </w:r>
    </w:p>
    <w:p w14:paraId="7D4C878E" w14:textId="5F8BDA69" w:rsidR="00C03663" w:rsidRPr="00C03663" w:rsidRDefault="00C03663" w:rsidP="00C03663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Je présenterai cette farde lors de mon </w:t>
      </w:r>
      <w:r w:rsidRPr="00C03663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examen oral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en juin.</w:t>
      </w:r>
    </w:p>
    <w:p w14:paraId="0AA56A37" w14:textId="06E86393" w:rsidR="00805835" w:rsidRDefault="00805835" w:rsidP="00805835">
      <w:pPr>
        <w:jc w:val="right"/>
        <w:rPr>
          <w:rFonts w:ascii="Century Gothic" w:eastAsia="Times New Roman" w:hAnsi="Century Gothic" w:cs="Times New Roman"/>
          <w:color w:val="31849B" w:themeColor="accent5" w:themeShade="BF"/>
          <w:sz w:val="48"/>
          <w:szCs w:val="48"/>
          <w:lang w:val="fr-BE"/>
        </w:rPr>
      </w:pPr>
      <w:r w:rsidRPr="00805835">
        <w:rPr>
          <w:rFonts w:ascii="Century Gothic" w:eastAsia="Times New Roman" w:hAnsi="Century Gothic" w:cs="Times New Roman"/>
          <w:color w:val="31849B" w:themeColor="accent5" w:themeShade="BF"/>
          <w:sz w:val="48"/>
          <w:szCs w:val="48"/>
          <w:lang w:val="fr-BE"/>
        </w:rPr>
        <w:t>Sois créatif !</w:t>
      </w:r>
      <w:r>
        <w:rPr>
          <w:rFonts w:ascii="Century Gothic" w:eastAsia="Times New Roman" w:hAnsi="Century Gothic" w:cs="Times New Roman"/>
          <w:color w:val="31849B" w:themeColor="accent5" w:themeShade="BF"/>
          <w:sz w:val="48"/>
          <w:szCs w:val="48"/>
          <w:lang w:val="fr-BE"/>
        </w:rPr>
        <w:br w:type="page"/>
      </w:r>
    </w:p>
    <w:p w14:paraId="00F21DE0" w14:textId="24E0B826" w:rsidR="00805835" w:rsidRPr="00805835" w:rsidRDefault="00575540" w:rsidP="00805835">
      <w:pPr>
        <w:shd w:val="clear" w:color="auto" w:fill="B6DDE8" w:themeFill="accent5" w:themeFillTint="66"/>
        <w:rPr>
          <w:rFonts w:ascii="Century Gothic" w:hAnsi="Century Gothic"/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7AB45FE3" wp14:editId="21CD89A1">
            <wp:simplePos x="0" y="0"/>
            <wp:positionH relativeFrom="column">
              <wp:posOffset>4979670</wp:posOffset>
            </wp:positionH>
            <wp:positionV relativeFrom="paragraph">
              <wp:posOffset>-248920</wp:posOffset>
            </wp:positionV>
            <wp:extent cx="1302385" cy="1155700"/>
            <wp:effectExtent l="0" t="0" r="0" b="12700"/>
            <wp:wrapSquare wrapText="bothSides"/>
            <wp:docPr id="13" name="Image 13" descr="oogle Calendar Icon png download - 793*790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gle Calendar Icon png download - 793*790 - Fre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835" w:rsidRPr="00805835">
        <w:rPr>
          <w:rFonts w:ascii="Century Gothic" w:hAnsi="Century Gothic"/>
          <w:sz w:val="28"/>
          <w:szCs w:val="28"/>
        </w:rPr>
        <w:t>3/ Je regarde le calendrier pour organiser mon travail</w:t>
      </w:r>
    </w:p>
    <w:p w14:paraId="43516C06" w14:textId="7571AC02" w:rsidR="00575540" w:rsidRPr="00575540" w:rsidRDefault="00575540" w:rsidP="00575540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</w:p>
    <w:p w14:paraId="69556652" w14:textId="77777777" w:rsidR="00805835" w:rsidRDefault="00805835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6525B98E" w14:textId="77777777" w:rsidR="00575540" w:rsidRDefault="00575540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tbl>
      <w:tblPr>
        <w:tblStyle w:val="Grille"/>
        <w:tblW w:w="10020" w:type="dxa"/>
        <w:tblLook w:val="04A0" w:firstRow="1" w:lastRow="0" w:firstColumn="1" w:lastColumn="0" w:noHBand="0" w:noVBand="1"/>
      </w:tblPr>
      <w:tblGrid>
        <w:gridCol w:w="2499"/>
        <w:gridCol w:w="3929"/>
        <w:gridCol w:w="3592"/>
      </w:tblGrid>
      <w:tr w:rsidR="00FD1CFB" w14:paraId="04FE3FE4" w14:textId="3C256E75" w:rsidTr="00FD1CFB">
        <w:tc>
          <w:tcPr>
            <w:tcW w:w="2499" w:type="dxa"/>
            <w:shd w:val="clear" w:color="auto" w:fill="FBD4B4" w:themeFill="accent6" w:themeFillTint="66"/>
          </w:tcPr>
          <w:p w14:paraId="38271E3B" w14:textId="5058DDC9" w:rsidR="00FD1CFB" w:rsidRDefault="00FD1CFB" w:rsidP="00805835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Moment de l’année</w:t>
            </w:r>
          </w:p>
        </w:tc>
        <w:tc>
          <w:tcPr>
            <w:tcW w:w="3929" w:type="dxa"/>
            <w:shd w:val="clear" w:color="auto" w:fill="FBD4B4" w:themeFill="accent6" w:themeFillTint="66"/>
          </w:tcPr>
          <w:p w14:paraId="4FBF9D31" w14:textId="2360F6C4" w:rsidR="00FD1CFB" w:rsidRDefault="00FD1CFB" w:rsidP="00805835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Tâches intermédiaires</w:t>
            </w:r>
          </w:p>
        </w:tc>
        <w:tc>
          <w:tcPr>
            <w:tcW w:w="3592" w:type="dxa"/>
            <w:shd w:val="clear" w:color="auto" w:fill="FBD4B4" w:themeFill="accent6" w:themeFillTint="66"/>
          </w:tcPr>
          <w:p w14:paraId="030B5A26" w14:textId="4294D0F3" w:rsidR="00FD1CFB" w:rsidRDefault="00FD1CFB" w:rsidP="00805835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Contrôle du professeur (signature)</w:t>
            </w:r>
          </w:p>
        </w:tc>
      </w:tr>
      <w:tr w:rsidR="00FD1CFB" w14:paraId="77A44E9F" w14:textId="658E0D8A" w:rsidTr="00FD1CFB">
        <w:tc>
          <w:tcPr>
            <w:tcW w:w="2499" w:type="dxa"/>
          </w:tcPr>
          <w:p w14:paraId="0F960398" w14:textId="19390111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Mi octobre</w:t>
            </w:r>
          </w:p>
        </w:tc>
        <w:tc>
          <w:tcPr>
            <w:tcW w:w="3929" w:type="dxa"/>
          </w:tcPr>
          <w:p w14:paraId="0F6D74D9" w14:textId="77777777" w:rsidR="00FD1CFB" w:rsidRDefault="00FD1CFB" w:rsidP="00FD1CFB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Choisir un roman</w:t>
            </w:r>
          </w:p>
          <w:p w14:paraId="0914A255" w14:textId="77777777" w:rsidR="00FD1CFB" w:rsidRDefault="00FD1CFB" w:rsidP="00FD1CFB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  <w:tc>
          <w:tcPr>
            <w:tcW w:w="3592" w:type="dxa"/>
          </w:tcPr>
          <w:p w14:paraId="15AA47A5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78FE6EFE" w14:textId="408B4D9F" w:rsidTr="00FD1CFB">
        <w:tc>
          <w:tcPr>
            <w:tcW w:w="2499" w:type="dxa"/>
          </w:tcPr>
          <w:p w14:paraId="28E5AE33" w14:textId="7528606D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Autour de la Toussaint</w:t>
            </w:r>
          </w:p>
        </w:tc>
        <w:tc>
          <w:tcPr>
            <w:tcW w:w="3929" w:type="dxa"/>
          </w:tcPr>
          <w:p w14:paraId="5C038E0D" w14:textId="12408582" w:rsidR="00FD1CFB" w:rsidRDefault="00FD1CFB" w:rsidP="00FD1CFB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Expliquer le choix de mon roman en 15</w:t>
            </w:r>
            <w:r w:rsidR="001762B4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/20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lignes</w:t>
            </w:r>
            <w:r w:rsidR="001403B9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p. 5</w:t>
            </w:r>
          </w:p>
          <w:p w14:paraId="0E589FFD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  <w:tc>
          <w:tcPr>
            <w:tcW w:w="3592" w:type="dxa"/>
          </w:tcPr>
          <w:p w14:paraId="3B2DADF2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072F6CF3" w14:textId="6276E6F1" w:rsidTr="00FD1CFB">
        <w:tc>
          <w:tcPr>
            <w:tcW w:w="2499" w:type="dxa"/>
          </w:tcPr>
          <w:p w14:paraId="53F50E6B" w14:textId="1F3FD982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Début décembre</w:t>
            </w:r>
          </w:p>
        </w:tc>
        <w:tc>
          <w:tcPr>
            <w:tcW w:w="3929" w:type="dxa"/>
          </w:tcPr>
          <w:p w14:paraId="6F881562" w14:textId="504E7BA8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Avoir lu le roman &amp; compléter le questionnaire</w:t>
            </w:r>
            <w:r w:rsidR="001403B9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p. 6</w:t>
            </w:r>
          </w:p>
          <w:p w14:paraId="7B36FA5B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  <w:tc>
          <w:tcPr>
            <w:tcW w:w="3592" w:type="dxa"/>
          </w:tcPr>
          <w:p w14:paraId="06869714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69D91766" w14:textId="745E807A" w:rsidTr="00FD1CFB">
        <w:tc>
          <w:tcPr>
            <w:tcW w:w="2499" w:type="dxa"/>
          </w:tcPr>
          <w:p w14:paraId="41734B5E" w14:textId="4290F78C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En janvier</w:t>
            </w:r>
          </w:p>
        </w:tc>
        <w:tc>
          <w:tcPr>
            <w:tcW w:w="3929" w:type="dxa"/>
          </w:tcPr>
          <w:p w14:paraId="74047803" w14:textId="7C80275E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Avoir trouvé le type de chef-d’œuvre</w:t>
            </w:r>
          </w:p>
          <w:p w14:paraId="7F1F2B9D" w14:textId="7E35E0F8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  <w:tc>
          <w:tcPr>
            <w:tcW w:w="3592" w:type="dxa"/>
          </w:tcPr>
          <w:p w14:paraId="6873BA95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093851C7" w14:textId="77777777" w:rsidTr="00FD1CFB">
        <w:tc>
          <w:tcPr>
            <w:tcW w:w="2499" w:type="dxa"/>
          </w:tcPr>
          <w:p w14:paraId="6634D448" w14:textId="50A5ED13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En février</w:t>
            </w:r>
          </w:p>
        </w:tc>
        <w:tc>
          <w:tcPr>
            <w:tcW w:w="3929" w:type="dxa"/>
          </w:tcPr>
          <w:p w14:paraId="13C0C033" w14:textId="77DCD47C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Contacter l’auteur et lui poser 5 questions (dont les réponses ne se trouvent pas sur Internet)</w:t>
            </w:r>
          </w:p>
        </w:tc>
        <w:tc>
          <w:tcPr>
            <w:tcW w:w="3592" w:type="dxa"/>
          </w:tcPr>
          <w:p w14:paraId="649A2989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4ED20489" w14:textId="3AC9E67B" w:rsidTr="00FD1CFB">
        <w:tc>
          <w:tcPr>
            <w:tcW w:w="2499" w:type="dxa"/>
          </w:tcPr>
          <w:p w14:paraId="48639D83" w14:textId="6220CECB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En mars</w:t>
            </w:r>
          </w:p>
        </w:tc>
        <w:tc>
          <w:tcPr>
            <w:tcW w:w="3929" w:type="dxa"/>
          </w:tcPr>
          <w:p w14:paraId="309E954A" w14:textId="386CBA43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Projet du chef d’œuvre (maquette, croquis…) avec le contenu</w:t>
            </w:r>
          </w:p>
        </w:tc>
        <w:tc>
          <w:tcPr>
            <w:tcW w:w="3592" w:type="dxa"/>
          </w:tcPr>
          <w:p w14:paraId="6E9BDC4A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0123F888" w14:textId="6C5EFA64" w:rsidTr="00FD1CFB">
        <w:tc>
          <w:tcPr>
            <w:tcW w:w="2499" w:type="dxa"/>
          </w:tcPr>
          <w:p w14:paraId="6A04CEA3" w14:textId="711A3134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En avril</w:t>
            </w:r>
          </w:p>
        </w:tc>
        <w:tc>
          <w:tcPr>
            <w:tcW w:w="3929" w:type="dxa"/>
          </w:tcPr>
          <w:p w14:paraId="07178914" w14:textId="4E86C6B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1</w:t>
            </w:r>
            <w:r w:rsidRPr="00FD1CFB">
              <w:rPr>
                <w:rFonts w:ascii="Century Gothic" w:eastAsia="Times New Roman" w:hAnsi="Century Gothic" w:cs="Times New Roman"/>
                <w:sz w:val="24"/>
                <w:szCs w:val="24"/>
                <w:vertAlign w:val="superscript"/>
                <w:lang w:val="fr-BE"/>
              </w:rPr>
              <w:t>er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jet du chef-d’œuvre</w:t>
            </w:r>
          </w:p>
          <w:p w14:paraId="55783F5F" w14:textId="1C9123CF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  <w:tc>
          <w:tcPr>
            <w:tcW w:w="3592" w:type="dxa"/>
          </w:tcPr>
          <w:p w14:paraId="12B8C3BE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620CED07" w14:textId="77777777" w:rsidTr="00FD1CFB">
        <w:tc>
          <w:tcPr>
            <w:tcW w:w="2499" w:type="dxa"/>
          </w:tcPr>
          <w:p w14:paraId="1EE106BC" w14:textId="24EE19D5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Début mai</w:t>
            </w:r>
          </w:p>
        </w:tc>
        <w:tc>
          <w:tcPr>
            <w:tcW w:w="3929" w:type="dxa"/>
          </w:tcPr>
          <w:p w14:paraId="39CC1D0F" w14:textId="13A71996" w:rsidR="00FD1CFB" w:rsidRDefault="00FD1CFB" w:rsidP="000E2564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Finalis</w:t>
            </w:r>
            <w:r w:rsidR="000E2564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er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du chef d’œuvre en vue des Portes Ouvertes</w:t>
            </w:r>
          </w:p>
        </w:tc>
        <w:tc>
          <w:tcPr>
            <w:tcW w:w="3592" w:type="dxa"/>
          </w:tcPr>
          <w:p w14:paraId="66839C38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  <w:tr w:rsidR="00FD1CFB" w14:paraId="09600340" w14:textId="77777777" w:rsidTr="00FD1CFB">
        <w:tc>
          <w:tcPr>
            <w:tcW w:w="2499" w:type="dxa"/>
          </w:tcPr>
          <w:p w14:paraId="40A7865F" w14:textId="4369743C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Juin (examen oral)</w:t>
            </w:r>
          </w:p>
        </w:tc>
        <w:tc>
          <w:tcPr>
            <w:tcW w:w="3929" w:type="dxa"/>
          </w:tcPr>
          <w:p w14:paraId="75DAB9A2" w14:textId="365534DD" w:rsidR="00FD1CFB" w:rsidRDefault="00FD1CFB" w:rsidP="000E2564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Présent</w:t>
            </w:r>
            <w:r w:rsidR="000E2564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er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orale</w:t>
            </w:r>
            <w:r w:rsidR="000E2564"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>ment le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  <w:t xml:space="preserve"> chef-d’œuvre et la farde de traces</w:t>
            </w:r>
          </w:p>
        </w:tc>
        <w:tc>
          <w:tcPr>
            <w:tcW w:w="3592" w:type="dxa"/>
          </w:tcPr>
          <w:p w14:paraId="631074DC" w14:textId="77777777" w:rsidR="00FD1CFB" w:rsidRDefault="00FD1CFB" w:rsidP="00805835">
            <w:pPr>
              <w:rPr>
                <w:rFonts w:ascii="Century Gothic" w:eastAsia="Times New Roman" w:hAnsi="Century Gothic" w:cs="Times New Roman"/>
                <w:sz w:val="24"/>
                <w:szCs w:val="24"/>
                <w:lang w:val="fr-BE"/>
              </w:rPr>
            </w:pPr>
          </w:p>
        </w:tc>
      </w:tr>
    </w:tbl>
    <w:p w14:paraId="04DB0B0F" w14:textId="2CF285AE" w:rsidR="00805835" w:rsidRPr="00805835" w:rsidRDefault="00805835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1C40BC98" w14:textId="3A4DC270" w:rsidR="00805835" w:rsidRDefault="00FD1CFB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Je suis autonome et spontanément je </w:t>
      </w:r>
      <w:r w:rsidRPr="00461D2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montre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l’état d’avancement de mon travail à mon professeur.</w:t>
      </w:r>
      <w:r w:rsidR="00461D25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Je complète mon </w:t>
      </w:r>
      <w:r w:rsidR="00461D25" w:rsidRPr="00461D2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journal de classe</w:t>
      </w:r>
      <w:r w:rsidR="00461D25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ou mon agenda électronique afin d’oragniser mon travail.</w:t>
      </w:r>
    </w:p>
    <w:p w14:paraId="7DD9C32B" w14:textId="7C30CFC5" w:rsidR="000E2564" w:rsidRDefault="000E25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Je pose des </w:t>
      </w:r>
      <w:r w:rsidRPr="00461D2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questions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à mon professeur (pas à mes camarades ! : mon projet de chef-d’œuvre ne ressemblera pas à celui du voisin ;-))</w:t>
      </w:r>
    </w:p>
    <w:p w14:paraId="29288ABA" w14:textId="71AB78A0" w:rsidR="00575540" w:rsidRDefault="00FD1CFB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Je n’oublie pas de </w:t>
      </w:r>
      <w:r w:rsidRPr="00461D25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garder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toutes les traces de mon travail (via des photos notamment).</w:t>
      </w:r>
    </w:p>
    <w:p w14:paraId="5A3F86DD" w14:textId="77777777" w:rsidR="00575540" w:rsidRDefault="00575540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74742E93" w14:textId="77777777" w:rsidR="00C71FF7" w:rsidRPr="00C71FF7" w:rsidRDefault="00C71FF7" w:rsidP="00C71FF7">
      <w:pPr>
        <w:shd w:val="clear" w:color="auto" w:fill="B6DDE8" w:themeFill="accent5" w:themeFillTint="66"/>
        <w:rPr>
          <w:rFonts w:ascii="Century Gothic" w:hAnsi="Century Gothic"/>
          <w:sz w:val="28"/>
          <w:szCs w:val="28"/>
        </w:rPr>
      </w:pPr>
      <w:r w:rsidRPr="00C71FF7">
        <w:rPr>
          <w:rFonts w:ascii="Century Gothic" w:hAnsi="Century Gothic"/>
          <w:sz w:val="28"/>
          <w:szCs w:val="28"/>
        </w:rPr>
        <w:lastRenderedPageBreak/>
        <w:t>4/ Je réalise les tâches intermédiaires</w:t>
      </w:r>
    </w:p>
    <w:p w14:paraId="4ADFCF2E" w14:textId="5636BE15" w:rsidR="00C71FF7" w:rsidRDefault="00C71FF7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A chaque étape, mon professeur peut répondre à mes questions.</w:t>
      </w:r>
    </w:p>
    <w:p w14:paraId="1081562D" w14:textId="4A9DF27A" w:rsidR="003F680A" w:rsidRPr="001762B4" w:rsidRDefault="001762B4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4.1. J’ai choisi</w:t>
      </w:r>
      <w:r w:rsidR="00C71FF7"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un roman</w:t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</w:r>
      <w:r w:rsidR="001403B9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ab/>
        <w:t>Nom, Prénom :…………………..</w:t>
      </w:r>
    </w:p>
    <w:p w14:paraId="1DD578C5" w14:textId="77777777" w:rsidR="001762B4" w:rsidRDefault="001762B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4F9D9BAC" w14:textId="0E760E6E" w:rsidR="001762B4" w:rsidRPr="001762B4" w:rsidRDefault="001762B4" w:rsidP="001762B4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4.2. J’explique le choix de mon roman en 15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/20</w:t>
      </w: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lignes</w:t>
      </w:r>
    </w:p>
    <w:p w14:paraId="0A9A80C4" w14:textId="3628F5F6" w:rsidR="001762B4" w:rsidRDefault="001762B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420E81A2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418FE903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48EAE4AB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76534005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72CC0017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172C715D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1F05ABC4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379B53C6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5CE9970A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085438BF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2211B042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1BA3A8A6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7089A585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6B9FC883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6BDC4AB0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7D2A40F0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590A32E5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774F50D5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38DCECD2" w14:textId="77777777" w:rsidR="001762B4" w:rsidRDefault="001762B4" w:rsidP="001762B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24032D2E" w14:textId="77777777" w:rsidR="003F680A" w:rsidRDefault="003F680A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7B24B926" w14:textId="77777777" w:rsidR="00C71FF7" w:rsidRDefault="00C71FF7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29082D43" w14:textId="3B33D534" w:rsidR="00FD1CFB" w:rsidRPr="001762B4" w:rsidRDefault="00AC56AC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54CDA764" wp14:editId="4E8704D4">
            <wp:simplePos x="0" y="0"/>
            <wp:positionH relativeFrom="column">
              <wp:posOffset>5462270</wp:posOffset>
            </wp:positionH>
            <wp:positionV relativeFrom="paragraph">
              <wp:posOffset>10160</wp:posOffset>
            </wp:positionV>
            <wp:extent cx="1245235" cy="1108710"/>
            <wp:effectExtent l="0" t="0" r="0" b="8890"/>
            <wp:wrapSquare wrapText="bothSides"/>
            <wp:docPr id="17" name="Image 17" descr="uestionnaire Spring 2017 | Castlemorton C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estionnaire Spring 2017 | Castlemorton CE Primary Scho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4.3</w:t>
      </w:r>
      <w:r w:rsidR="001762B4"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</w:t>
      </w:r>
      <w:r w:rsid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J’ai</w:t>
      </w:r>
      <w:r w:rsidR="001762B4"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lu le roman &amp; je complète le questionnaire</w:t>
      </w:r>
    </w:p>
    <w:p w14:paraId="339C15A8" w14:textId="6E0A8E4D" w:rsidR="00AC56AC" w:rsidRPr="001403B9" w:rsidRDefault="00AC56AC" w:rsidP="001403B9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Fais le travail su</w:t>
      </w:r>
      <w:r w:rsidR="00461D25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r une feuille de bloc et remets-la 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>à ton professeur</w:t>
      </w:r>
      <w:r w:rsidR="00461D25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avec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le roman.</w:t>
      </w:r>
    </w:p>
    <w:p w14:paraId="5D3420F0" w14:textId="6DC307AE" w:rsidR="00AC56AC" w:rsidRPr="00AC56AC" w:rsidRDefault="001403B9" w:rsidP="001403B9">
      <w:pPr>
        <w:spacing w:after="0" w:line="240" w:lineRule="auto"/>
        <w:jc w:val="right"/>
        <w:rPr>
          <w:rFonts w:ascii="Times" w:eastAsia="Times New Roman" w:hAnsi="Times" w:cs="Times New Roman"/>
          <w:sz w:val="20"/>
          <w:szCs w:val="20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Nom, Prénom :…………………..</w:t>
      </w:r>
    </w:p>
    <w:p w14:paraId="3FD68583" w14:textId="77777777" w:rsidR="00AC56AC" w:rsidRDefault="00AC56AC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06BCF343" w14:textId="6F4B2502" w:rsidR="00AC56AC" w:rsidRDefault="00AC56AC" w:rsidP="00AC56AC">
      <w:pPr>
        <w:rPr>
          <w:rFonts w:ascii="Century Gothic" w:hAnsi="Century Gothic"/>
          <w:sz w:val="28"/>
          <w:szCs w:val="28"/>
          <w:u w:val="single"/>
        </w:rPr>
      </w:pPr>
      <w:r w:rsidRPr="00AC56AC">
        <w:rPr>
          <w:rFonts w:ascii="Century Gothic" w:hAnsi="Century Gothic"/>
          <w:sz w:val="28"/>
          <w:szCs w:val="28"/>
          <w:u w:val="single"/>
        </w:rPr>
        <w:t>Questionnaire :</w:t>
      </w:r>
      <w:r>
        <w:rPr>
          <w:rFonts w:ascii="Century Gothic" w:hAnsi="Century Gothic"/>
          <w:sz w:val="28"/>
          <w:szCs w:val="28"/>
          <w:u w:val="single"/>
        </w:rPr>
        <w:t xml:space="preserve"> </w:t>
      </w:r>
      <w:r>
        <w:rPr>
          <w:rFonts w:ascii="Century Gothic" w:hAnsi="Century Gothic"/>
          <w:sz w:val="28"/>
          <w:szCs w:val="28"/>
          <w:u w:val="single"/>
        </w:rPr>
        <w:tab/>
      </w:r>
      <w:r>
        <w:rPr>
          <w:rFonts w:ascii="Century Gothic" w:hAnsi="Century Gothic"/>
          <w:sz w:val="28"/>
          <w:szCs w:val="28"/>
          <w:u w:val="single"/>
        </w:rPr>
        <w:tab/>
      </w:r>
      <w:r w:rsidRPr="00AC56AC">
        <w:rPr>
          <w:rFonts w:ascii="Century Gothic" w:hAnsi="Century Gothic"/>
          <w:sz w:val="28"/>
          <w:szCs w:val="28"/>
          <w:u w:val="single"/>
        </w:rPr>
        <w:tab/>
        <w:t>Note chaque fois le numéro de la page</w:t>
      </w:r>
    </w:p>
    <w:p w14:paraId="30D7ADD2" w14:textId="064B96DD" w:rsidR="00AC56AC" w:rsidRPr="00AC56AC" w:rsidRDefault="001403B9" w:rsidP="001403B9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/45</w:t>
      </w:r>
    </w:p>
    <w:p w14:paraId="19CD0FAF" w14:textId="14EDEA8B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1/ Relève </w:t>
      </w:r>
      <w:r w:rsidR="001403B9">
        <w:rPr>
          <w:rFonts w:ascii="Century Gothic" w:hAnsi="Century Gothic"/>
          <w:sz w:val="24"/>
          <w:szCs w:val="24"/>
        </w:rPr>
        <w:t>4</w:t>
      </w:r>
      <w:r>
        <w:rPr>
          <w:rFonts w:ascii="Century Gothic" w:hAnsi="Century Gothic"/>
          <w:sz w:val="24"/>
          <w:szCs w:val="24"/>
        </w:rPr>
        <w:t xml:space="preserve"> événements du roman qui t’ont marqué</w:t>
      </w:r>
      <w:r w:rsidR="00461D25">
        <w:rPr>
          <w:rFonts w:ascii="Century Gothic" w:hAnsi="Century Gothic"/>
          <w:sz w:val="24"/>
          <w:szCs w:val="24"/>
        </w:rPr>
        <w:t>.</w:t>
      </w:r>
      <w:r w:rsidR="001403B9">
        <w:rPr>
          <w:rFonts w:ascii="Century Gothic" w:hAnsi="Century Gothic"/>
          <w:sz w:val="24"/>
          <w:szCs w:val="24"/>
        </w:rPr>
        <w:t xml:space="preserve"> Et explique pourquoi ils t’ont marqué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/8</w:t>
      </w:r>
    </w:p>
    <w:p w14:paraId="7A14F975" w14:textId="77777777" w:rsidR="0072316E" w:rsidRDefault="0072316E" w:rsidP="00AC56AC">
      <w:pPr>
        <w:rPr>
          <w:rFonts w:ascii="Century Gothic" w:hAnsi="Century Gothic"/>
          <w:sz w:val="24"/>
          <w:szCs w:val="24"/>
        </w:rPr>
      </w:pPr>
    </w:p>
    <w:p w14:paraId="6ADF7058" w14:textId="3033D574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2/ Parmi les phrases du roman, re</w:t>
      </w:r>
      <w:r w:rsidR="001403B9">
        <w:rPr>
          <w:rFonts w:ascii="Century Gothic" w:hAnsi="Century Gothic"/>
          <w:sz w:val="24"/>
          <w:szCs w:val="24"/>
        </w:rPr>
        <w:t>copie</w:t>
      </w:r>
      <w:r>
        <w:rPr>
          <w:rFonts w:ascii="Century Gothic" w:hAnsi="Century Gothic"/>
          <w:sz w:val="24"/>
          <w:szCs w:val="24"/>
        </w:rPr>
        <w:t xml:space="preserve"> celle que tu trouves </w:t>
      </w:r>
      <w:r w:rsidR="001403B9">
        <w:rPr>
          <w:rFonts w:ascii="Century Gothic" w:hAnsi="Century Gothic"/>
          <w:sz w:val="24"/>
          <w:szCs w:val="24"/>
        </w:rPr>
        <w:t>la plus 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/5</w:t>
      </w:r>
    </w:p>
    <w:p w14:paraId="18E5D845" w14:textId="77777777" w:rsidR="00AC56AC" w:rsidRPr="001C0E6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1C0E6C">
        <w:rPr>
          <w:rFonts w:ascii="Century Gothic" w:hAnsi="Century Gothic"/>
          <w:sz w:val="24"/>
          <w:szCs w:val="24"/>
        </w:rPr>
        <w:t>triste (celle qui te ferait presque pleurer)</w:t>
      </w:r>
    </w:p>
    <w:p w14:paraId="44A68756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drôle (celle qui pourrait te faire sourire)</w:t>
      </w:r>
    </w:p>
    <w:p w14:paraId="43A2D7E4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vraie (celle qui reflète le mieux la réalité)</w:t>
      </w:r>
    </w:p>
    <w:p w14:paraId="59412403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douce (celle qui te paraît la plus tendre)</w:t>
      </w:r>
    </w:p>
    <w:p w14:paraId="330F6D4B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dure (celle que tu ne voudrais jamais qu’on te dise)</w:t>
      </w:r>
    </w:p>
    <w:p w14:paraId="71E0A6CB" w14:textId="53DB14B1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2bis/ Explique ton choix pour chaque phrase en 2-3 lignes.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/10</w:t>
      </w:r>
    </w:p>
    <w:p w14:paraId="255E96DE" w14:textId="77777777" w:rsidR="00AC56AC" w:rsidRPr="00C76E4D" w:rsidRDefault="00AC56AC" w:rsidP="00AC56AC">
      <w:pPr>
        <w:rPr>
          <w:rFonts w:ascii="Century Gothic" w:hAnsi="Century Gothic"/>
          <w:sz w:val="24"/>
          <w:szCs w:val="24"/>
        </w:rPr>
      </w:pPr>
    </w:p>
    <w:p w14:paraId="526B9DB3" w14:textId="16B5BE38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3/ Parmi les personnages du roman :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/8</w:t>
      </w:r>
    </w:p>
    <w:p w14:paraId="058DC1DC" w14:textId="77777777" w:rsidR="00AC56AC" w:rsidRPr="001C0E6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1C0E6C">
        <w:rPr>
          <w:rFonts w:ascii="Century Gothic" w:hAnsi="Century Gothic"/>
          <w:sz w:val="24"/>
          <w:szCs w:val="24"/>
        </w:rPr>
        <w:t>lequel aurait pu être ton ami(e) et pourquoi ? Qu’apprécies-tu chez lui</w:t>
      </w:r>
      <w:r>
        <w:rPr>
          <w:rFonts w:ascii="Century Gothic" w:hAnsi="Century Gothic"/>
          <w:sz w:val="24"/>
          <w:szCs w:val="24"/>
        </w:rPr>
        <w:t>/elle</w:t>
      </w:r>
      <w:r w:rsidRPr="001C0E6C">
        <w:rPr>
          <w:rFonts w:ascii="Century Gothic" w:hAnsi="Century Gothic"/>
          <w:sz w:val="24"/>
          <w:szCs w:val="24"/>
        </w:rPr>
        <w:t> ?</w:t>
      </w:r>
    </w:p>
    <w:p w14:paraId="2A52C2A1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lequel n’aurais-tu pas aimé rencontrer et pourquoi ?</w:t>
      </w:r>
    </w:p>
    <w:p w14:paraId="44016CAF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lequel aurait pu faire battre ton cœur et pourquoi ?</w:t>
      </w:r>
    </w:p>
    <w:p w14:paraId="05B35962" w14:textId="77777777" w:rsidR="00AC56AC" w:rsidRDefault="00AC56AC" w:rsidP="00AC56AC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lequel aurais-tu aimé être quelques jours et pourquoi ?</w:t>
      </w:r>
    </w:p>
    <w:p w14:paraId="38CE9080" w14:textId="77777777" w:rsidR="00AC56AC" w:rsidRPr="001C0E6C" w:rsidRDefault="00AC56AC" w:rsidP="00AC56AC">
      <w:pPr>
        <w:pStyle w:val="Paragraphedeliste"/>
        <w:spacing w:line="240" w:lineRule="auto"/>
        <w:jc w:val="both"/>
        <w:rPr>
          <w:rFonts w:ascii="Century Gothic" w:hAnsi="Century Gothic"/>
          <w:sz w:val="24"/>
          <w:szCs w:val="24"/>
        </w:rPr>
      </w:pPr>
    </w:p>
    <w:p w14:paraId="4C78B5FB" w14:textId="54138A1F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4/ As-tu apprécié le roman ? </w:t>
      </w:r>
      <w:r w:rsidR="00304448">
        <w:rPr>
          <w:rFonts w:ascii="Century Gothic" w:hAnsi="Century Gothic"/>
          <w:sz w:val="24"/>
          <w:szCs w:val="24"/>
        </w:rPr>
        <w:t>Pourquoi ? D</w:t>
      </w:r>
      <w:r>
        <w:rPr>
          <w:rFonts w:ascii="Century Gothic" w:hAnsi="Century Gothic"/>
          <w:sz w:val="24"/>
          <w:szCs w:val="24"/>
        </w:rPr>
        <w:t>onne au moins deux raisons : l’une concernant l’histoire, l’autre concernant l</w:t>
      </w:r>
      <w:r w:rsidR="00304448">
        <w:rPr>
          <w:rFonts w:ascii="Century Gothic" w:hAnsi="Century Gothic"/>
          <w:sz w:val="24"/>
          <w:szCs w:val="24"/>
        </w:rPr>
        <w:t>e style de l’</w:t>
      </w:r>
      <w:proofErr w:type="spellStart"/>
      <w:r w:rsidR="00304448">
        <w:rPr>
          <w:rFonts w:ascii="Century Gothic" w:hAnsi="Century Gothic"/>
          <w:sz w:val="24"/>
          <w:szCs w:val="24"/>
        </w:rPr>
        <w:t>écrivai</w:t>
      </w:r>
      <w:proofErr w:type="spellEnd"/>
      <w:r w:rsidR="00304448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(</w:t>
      </w:r>
      <w:proofErr w:type="gramStart"/>
      <w:r>
        <w:rPr>
          <w:rFonts w:ascii="Century Gothic" w:hAnsi="Century Gothic"/>
          <w:sz w:val="24"/>
          <w:szCs w:val="24"/>
        </w:rPr>
        <w:t>au</w:t>
      </w:r>
      <w:proofErr w:type="gramEnd"/>
      <w:r>
        <w:rPr>
          <w:rFonts w:ascii="Century Gothic" w:hAnsi="Century Gothic"/>
          <w:sz w:val="24"/>
          <w:szCs w:val="24"/>
        </w:rPr>
        <w:t xml:space="preserve"> moins </w:t>
      </w:r>
      <w:r w:rsidR="0072316E">
        <w:rPr>
          <w:rFonts w:ascii="Century Gothic" w:hAnsi="Century Gothic"/>
          <w:sz w:val="24"/>
          <w:szCs w:val="24"/>
        </w:rPr>
        <w:t>12</w:t>
      </w:r>
      <w:r>
        <w:rPr>
          <w:rFonts w:ascii="Century Gothic" w:hAnsi="Century Gothic"/>
          <w:sz w:val="24"/>
          <w:szCs w:val="24"/>
        </w:rPr>
        <w:t xml:space="preserve"> lignes)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 w:rsidR="00304448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/10</w:t>
      </w:r>
    </w:p>
    <w:p w14:paraId="678A4DC6" w14:textId="77777777" w:rsidR="00AC56AC" w:rsidRDefault="00AC56AC" w:rsidP="00AC56AC">
      <w:pPr>
        <w:rPr>
          <w:rFonts w:ascii="Century Gothic" w:hAnsi="Century Gothic"/>
          <w:sz w:val="24"/>
          <w:szCs w:val="24"/>
        </w:rPr>
      </w:pPr>
    </w:p>
    <w:p w14:paraId="4DEA2C8F" w14:textId="5D534590" w:rsidR="00AC56AC" w:rsidRDefault="00AC56AC" w:rsidP="00AC56A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5/ </w:t>
      </w:r>
      <w:r w:rsidR="001403B9">
        <w:rPr>
          <w:rFonts w:ascii="Century Gothic" w:hAnsi="Century Gothic"/>
          <w:sz w:val="24"/>
          <w:szCs w:val="24"/>
        </w:rPr>
        <w:t>Décris</w:t>
      </w:r>
      <w:r>
        <w:rPr>
          <w:rFonts w:ascii="Century Gothic" w:hAnsi="Century Gothic"/>
          <w:sz w:val="24"/>
          <w:szCs w:val="24"/>
        </w:rPr>
        <w:t xml:space="preserve"> brièvement la 1</w:t>
      </w:r>
      <w:r w:rsidRPr="001C0E6C">
        <w:rPr>
          <w:rFonts w:ascii="Century Gothic" w:hAnsi="Century Gothic"/>
          <w:sz w:val="24"/>
          <w:szCs w:val="24"/>
          <w:vertAlign w:val="superscript"/>
        </w:rPr>
        <w:t>re</w:t>
      </w:r>
      <w:r>
        <w:rPr>
          <w:rFonts w:ascii="Century Gothic" w:hAnsi="Century Gothic"/>
          <w:sz w:val="24"/>
          <w:szCs w:val="24"/>
        </w:rPr>
        <w:t xml:space="preserve"> et 4</w:t>
      </w:r>
      <w:r w:rsidRPr="001C0E6C">
        <w:rPr>
          <w:rFonts w:ascii="Century Gothic" w:hAnsi="Century Gothic"/>
          <w:sz w:val="24"/>
          <w:szCs w:val="24"/>
          <w:vertAlign w:val="superscript"/>
        </w:rPr>
        <w:t>ème</w:t>
      </w:r>
      <w:r w:rsidR="001403B9">
        <w:rPr>
          <w:rFonts w:ascii="Century Gothic" w:hAnsi="Century Gothic"/>
          <w:sz w:val="24"/>
          <w:szCs w:val="24"/>
        </w:rPr>
        <w:t xml:space="preserve"> de couverture. Explique en quoi elles correspondent</w:t>
      </w:r>
      <w:r>
        <w:rPr>
          <w:rFonts w:ascii="Century Gothic" w:hAnsi="Century Gothic"/>
          <w:sz w:val="24"/>
          <w:szCs w:val="24"/>
        </w:rPr>
        <w:t xml:space="preserve"> à l’histoire</w:t>
      </w:r>
      <w:r w:rsidR="001403B9">
        <w:rPr>
          <w:rFonts w:ascii="Century Gothic" w:hAnsi="Century Gothic"/>
          <w:sz w:val="24"/>
          <w:szCs w:val="24"/>
        </w:rPr>
        <w:t xml:space="preserve"> ou pas selon toi ? </w:t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 w:rsidR="001403B9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/4</w:t>
      </w:r>
    </w:p>
    <w:p w14:paraId="04D882E2" w14:textId="29995B23" w:rsidR="0072316E" w:rsidRDefault="0072316E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7B4A0588" w14:textId="36FA7DAF" w:rsidR="00AC56AC" w:rsidRDefault="0072316E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lastRenderedPageBreak/>
        <w:t>4.4</w:t>
      </w: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Je choisi</w:t>
      </w:r>
      <w:r w:rsidR="009E28FD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s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mon type de chef-d’œuvre</w:t>
      </w:r>
    </w:p>
    <w:p w14:paraId="2F2A367C" w14:textId="77777777" w:rsidR="00325464" w:rsidRDefault="003254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  <w:sectPr w:rsidR="00325464" w:rsidSect="00CC72B0">
          <w:footerReference w:type="even" r:id="rId20"/>
          <w:footerReference w:type="default" r:id="rId21"/>
          <w:pgSz w:w="11906" w:h="16838"/>
          <w:pgMar w:top="851" w:right="1133" w:bottom="1276" w:left="851" w:header="708" w:footer="708" w:gutter="0"/>
          <w:cols w:space="708"/>
          <w:docGrid w:linePitch="360"/>
        </w:sectPr>
      </w:pPr>
    </w:p>
    <w:p w14:paraId="0C116DDC" w14:textId="22D7866E" w:rsidR="0072316E" w:rsidRDefault="003254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lastRenderedPageBreak/>
        <w:t>- livre-accordéon</w:t>
      </w:r>
    </w:p>
    <w:p w14:paraId="63AF85AC" w14:textId="65890BEF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boîte à livres</w:t>
      </w:r>
    </w:p>
    <w:p w14:paraId="32A0FFFB" w14:textId="5374A624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bande annonce vidéo</w:t>
      </w:r>
    </w:p>
    <w:p w14:paraId="559BC22A" w14:textId="245CCE3A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bande annonce ppt</w:t>
      </w:r>
    </w:p>
    <w:p w14:paraId="3D168799" w14:textId="653C55CB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affiche</w:t>
      </w:r>
    </w:p>
    <w:p w14:paraId="17605227" w14:textId="59167034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carte mentale</w:t>
      </w:r>
    </w:p>
    <w:p w14:paraId="56B42C5B" w14:textId="196D4C25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lastRenderedPageBreak/>
        <w:t>- booktube</w:t>
      </w:r>
    </w:p>
    <w:p w14:paraId="59A64DE5" w14:textId="3B79897D" w:rsidR="00325464" w:rsidRDefault="003254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composition musicale</w:t>
      </w:r>
      <w:r w:rsidR="00AC1752">
        <w:rPr>
          <w:rFonts w:ascii="Century Gothic" w:eastAsia="Times New Roman" w:hAnsi="Century Gothic" w:cs="Times New Roman"/>
          <w:sz w:val="24"/>
          <w:szCs w:val="24"/>
          <w:lang w:val="fr-BE"/>
        </w:rPr>
        <w:t>, clip</w:t>
      </w:r>
    </w:p>
    <w:p w14:paraId="20789AB1" w14:textId="409C5395" w:rsidR="00AC1752" w:rsidRDefault="00AC1752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jeu de société</w:t>
      </w:r>
    </w:p>
    <w:p w14:paraId="1C51EDBE" w14:textId="59E156F5" w:rsidR="00325464" w:rsidRDefault="003254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-…</w:t>
      </w:r>
      <w:r w:rsidR="008A4277"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……………………………………..</w:t>
      </w:r>
    </w:p>
    <w:p w14:paraId="483F466F" w14:textId="02A7E17E" w:rsidR="00AC1752" w:rsidRDefault="008A4277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  <w:sectPr w:rsidR="00AC1752" w:rsidSect="00325464">
          <w:type w:val="continuous"/>
          <w:pgSz w:w="11906" w:h="16838"/>
          <w:pgMar w:top="851" w:right="1133" w:bottom="1276" w:left="851" w:header="708" w:footer="708" w:gutter="0"/>
          <w:cols w:num="2" w:space="708"/>
          <w:docGrid w:linePitch="360"/>
        </w:sect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Validation du professeur : ………….</w:t>
      </w:r>
    </w:p>
    <w:p w14:paraId="414CFFB7" w14:textId="77777777" w:rsidR="00325464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lastRenderedPageBreak/>
        <w:t xml:space="preserve">Volontairement, mon professeur ne me donne pas beaucoup d’informations de contenus. Je suis autonome, je cherche des exemples, je demande des conseils… </w:t>
      </w:r>
    </w:p>
    <w:p w14:paraId="4CDB703A" w14:textId="21A8C04E" w:rsidR="0072316E" w:rsidRDefault="0072316E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n’oublie pas que je me trouve en 4</w:t>
      </w:r>
      <w:r w:rsidRPr="0072316E">
        <w:rPr>
          <w:rFonts w:ascii="Century Gothic" w:eastAsia="Times New Roman" w:hAnsi="Century Gothic" w:cs="Times New Roman"/>
          <w:sz w:val="24"/>
          <w:szCs w:val="24"/>
          <w:vertAlign w:val="superscript"/>
          <w:lang w:val="fr-BE"/>
        </w:rPr>
        <w:t>ème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et </w:t>
      </w:r>
      <w:r w:rsidR="00325464">
        <w:rPr>
          <w:rFonts w:ascii="Century Gothic" w:eastAsia="Times New Roman" w:hAnsi="Century Gothic" w:cs="Times New Roman"/>
          <w:sz w:val="24"/>
          <w:szCs w:val="24"/>
          <w:lang w:val="fr-BE"/>
        </w:rPr>
        <w:t>pas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en maternelle</w:t>
      </w:r>
      <w:r w:rsidR="00325464">
        <w:rPr>
          <w:rFonts w:ascii="Century Gothic" w:eastAsia="Times New Roman" w:hAnsi="Century Gothic" w:cs="Times New Roman"/>
          <w:sz w:val="24"/>
          <w:szCs w:val="24"/>
          <w:lang w:val="fr-BE"/>
        </w:rPr>
        <w:t> ;-)</w:t>
      </w:r>
    </w:p>
    <w:p w14:paraId="55E44E75" w14:textId="74287880" w:rsidR="00325464" w:rsidRDefault="008A4277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EAEF08C" wp14:editId="595B4C71">
            <wp:simplePos x="0" y="0"/>
            <wp:positionH relativeFrom="column">
              <wp:posOffset>4146550</wp:posOffset>
            </wp:positionH>
            <wp:positionV relativeFrom="paragraph">
              <wp:posOffset>548005</wp:posOffset>
            </wp:positionV>
            <wp:extent cx="2299970" cy="1727200"/>
            <wp:effectExtent l="0" t="0" r="11430" b="0"/>
            <wp:wrapSquare wrapText="bothSides"/>
            <wp:docPr id="7" name="Image 7" descr="Macintosh HD:Users:pirennejulie:Desktop:chefdoeuvre:boiter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irennejulie:Desktop:chefdoeuvre:boiteroma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64">
        <w:rPr>
          <w:rFonts w:ascii="Century Gothic" w:eastAsia="Times New Roman" w:hAnsi="Century Gothic" w:cs="Times New Roman"/>
          <w:sz w:val="24"/>
          <w:szCs w:val="24"/>
          <w:lang w:val="fr-BE"/>
        </w:rPr>
        <w:t>Je serai fier de mon travail et de le montrer lors de la journée Portes Ouvertes</w:t>
      </w:r>
      <w:r w:rsidR="009C30C1">
        <w:rPr>
          <w:rFonts w:ascii="Century Gothic" w:eastAsia="Times New Roman" w:hAnsi="Century Gothic" w:cs="Times New Roman"/>
          <w:sz w:val="24"/>
          <w:szCs w:val="24"/>
          <w:lang w:val="fr-BE"/>
        </w:rPr>
        <w:t>.</w:t>
      </w:r>
      <w:r w:rsidR="00271EFC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Si ma production est numérique, je serai présent lors de cette journée.</w:t>
      </w:r>
    </w:p>
    <w:p w14:paraId="0E728275" w14:textId="4FA3C8CD" w:rsidR="00325464" w:rsidRPr="008A4277" w:rsidRDefault="008A4277" w:rsidP="008A4277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83FF5AC" wp14:editId="1E908171">
            <wp:simplePos x="0" y="0"/>
            <wp:positionH relativeFrom="column">
              <wp:posOffset>1169670</wp:posOffset>
            </wp:positionH>
            <wp:positionV relativeFrom="paragraph">
              <wp:posOffset>239395</wp:posOffset>
            </wp:positionV>
            <wp:extent cx="2565400" cy="1517015"/>
            <wp:effectExtent l="0" t="0" r="0" b="6985"/>
            <wp:wrapSquare wrapText="bothSides"/>
            <wp:docPr id="3" name="Image 3" descr="Macintosh HD:Users:pirennejulie:Desktop:chefdoeuvre:boitec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pirennejulie:Desktop:chefdoeuvre:boitecon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68F1" w14:textId="7CBBE552" w:rsidR="00325464" w:rsidRPr="0072316E" w:rsidRDefault="003254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245A8397" w14:textId="0EF6AC8C" w:rsidR="009E28FD" w:rsidRDefault="008A4277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DF4F069" wp14:editId="285FA512">
            <wp:simplePos x="0" y="0"/>
            <wp:positionH relativeFrom="column">
              <wp:posOffset>913765</wp:posOffset>
            </wp:positionH>
            <wp:positionV relativeFrom="paragraph">
              <wp:posOffset>2991485</wp:posOffset>
            </wp:positionV>
            <wp:extent cx="2620645" cy="1854200"/>
            <wp:effectExtent l="0" t="0" r="0" b="0"/>
            <wp:wrapSquare wrapText="bothSides"/>
            <wp:docPr id="10" name="Image 10" descr="Macintosh HD:Users:pirennejulie:Desktop:chefdoeuvre:carteme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irennejulie:Desktop:chefdoeuvre:cartementa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AA1AAA9" wp14:editId="4AF0C958">
            <wp:simplePos x="0" y="0"/>
            <wp:positionH relativeFrom="column">
              <wp:posOffset>3726815</wp:posOffset>
            </wp:positionH>
            <wp:positionV relativeFrom="paragraph">
              <wp:posOffset>1106805</wp:posOffset>
            </wp:positionV>
            <wp:extent cx="2607310" cy="1955800"/>
            <wp:effectExtent l="0" t="0" r="8890" b="0"/>
            <wp:wrapSquare wrapText="bothSides"/>
            <wp:docPr id="12" name="Image 12" descr="Macintosh HD:Users:pirennejulie:Desktop:chefdoeuvre:livre accord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irennejulie:Desktop:chefdoeuvre:livre accorde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C9E1711" wp14:editId="284634AD">
            <wp:simplePos x="0" y="0"/>
            <wp:positionH relativeFrom="column">
              <wp:posOffset>-32385</wp:posOffset>
            </wp:positionH>
            <wp:positionV relativeFrom="paragraph">
              <wp:posOffset>1122045</wp:posOffset>
            </wp:positionV>
            <wp:extent cx="1710055" cy="1986280"/>
            <wp:effectExtent l="0" t="0" r="0" b="0"/>
            <wp:wrapSquare wrapText="bothSides"/>
            <wp:docPr id="5" name="Image 5" descr="Macintosh HD:Users:pirennejulie:Desktop:chefdoeuvre: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pirennejulie:Desktop:chefdoeuvre:Affich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0B00789" wp14:editId="7E5A2615">
            <wp:simplePos x="0" y="0"/>
            <wp:positionH relativeFrom="column">
              <wp:posOffset>4039870</wp:posOffset>
            </wp:positionH>
            <wp:positionV relativeFrom="paragraph">
              <wp:posOffset>3207385</wp:posOffset>
            </wp:positionV>
            <wp:extent cx="2534285" cy="1322070"/>
            <wp:effectExtent l="0" t="0" r="5715" b="0"/>
            <wp:wrapSquare wrapText="bothSides"/>
            <wp:docPr id="24" name="Image 24" descr="etzwelt - Booktube – Das Bücherregal als virtuel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tzwelt - Booktube – Das Bücherregal als virtuelles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FD"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409E3F60" w14:textId="77777777" w:rsidR="009C30C1" w:rsidRDefault="009C30C1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lastRenderedPageBreak/>
        <w:t>4.5</w:t>
      </w: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Je c</w:t>
      </w:r>
      <w:r w:rsidRPr="009C30C1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ontacte l’auteur et je lui pose 5 questions</w:t>
      </w:r>
    </w:p>
    <w:p w14:paraId="2BD24BFC" w14:textId="4E14233C" w:rsidR="009C30C1" w:rsidRPr="009C30C1" w:rsidRDefault="00085764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151A023" wp14:editId="75988591">
            <wp:simplePos x="0" y="0"/>
            <wp:positionH relativeFrom="column">
              <wp:posOffset>4759325</wp:posOffset>
            </wp:positionH>
            <wp:positionV relativeFrom="paragraph">
              <wp:posOffset>260985</wp:posOffset>
            </wp:positionV>
            <wp:extent cx="1625600" cy="1447800"/>
            <wp:effectExtent l="0" t="0" r="0" b="0"/>
            <wp:wrapSquare wrapText="bothSides"/>
            <wp:docPr id="30" name="Image 30" descr="’Open Internet Project relance l’offensive contre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’Open Internet Project relance l’offensive contre GOOGL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7ACAA" w14:textId="77490488" w:rsidR="009C30C1" w:rsidRPr="00085764" w:rsidRDefault="009C30C1" w:rsidP="00805835">
      <w:pPr>
        <w:rPr>
          <w:rFonts w:ascii="Times" w:eastAsia="Times New Roman" w:hAnsi="Times" w:cs="Times New Roman"/>
          <w:b/>
          <w:sz w:val="20"/>
          <w:szCs w:val="20"/>
          <w:lang w:val="fr-BE"/>
        </w:rPr>
      </w:pPr>
      <w:r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- Je cherche les coordonnées de l’auteur :</w:t>
      </w:r>
      <w:r w:rsidR="00085764" w:rsidRPr="00085764">
        <w:rPr>
          <w:rFonts w:eastAsia="Times New Roman" w:cs="Times New Roman"/>
          <w:b/>
        </w:rPr>
        <w:t xml:space="preserve"> </w:t>
      </w:r>
    </w:p>
    <w:p w14:paraId="40FBF15D" w14:textId="44955CBC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mail</w:t>
      </w:r>
    </w:p>
    <w:p w14:paraId="1C675E32" w14:textId="52DA9134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Facebook, Instagram</w:t>
      </w:r>
    </w:p>
    <w:p w14:paraId="31137775" w14:textId="1DBD0CAF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courrier</w:t>
      </w:r>
    </w:p>
    <w:p w14:paraId="26015F98" w14:textId="4EC839F9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via l’éditeur</w:t>
      </w:r>
    </w:p>
    <w:p w14:paraId="783384C9" w14:textId="77777777" w:rsidR="00085764" w:rsidRDefault="00085764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6B7A0F9F" w14:textId="77777777" w:rsidR="00085764" w:rsidRDefault="00085764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44B649A9" w14:textId="77777777" w:rsidR="00085764" w:rsidRDefault="00085764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2034BED3" w14:textId="77777777" w:rsidR="00085764" w:rsidRDefault="00085764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……………………………………………………………………………………………………………</w:t>
      </w:r>
    </w:p>
    <w:p w14:paraId="3DB9C3CF" w14:textId="07FADA98" w:rsidR="009C30C1" w:rsidRDefault="000857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71A9BED" wp14:editId="130C71AC">
            <wp:simplePos x="0" y="0"/>
            <wp:positionH relativeFrom="column">
              <wp:posOffset>5529580</wp:posOffset>
            </wp:positionH>
            <wp:positionV relativeFrom="paragraph">
              <wp:posOffset>84455</wp:posOffset>
            </wp:positionV>
            <wp:extent cx="1151255" cy="1151255"/>
            <wp:effectExtent l="0" t="0" r="0" b="0"/>
            <wp:wrapSquare wrapText="bothSides"/>
            <wp:docPr id="28" name="Image 28" descr="cone Imprimante | Vecteurs et Photos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ne Imprimante | Vecteurs et Photos gratuit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11DFA" w14:textId="68EC1578" w:rsidR="00085764" w:rsidRPr="00085764" w:rsidRDefault="009C30C1" w:rsidP="00085764">
      <w:pPr>
        <w:rPr>
          <w:rFonts w:ascii="Times" w:eastAsia="Times New Roman" w:hAnsi="Times" w:cs="Times New Roman"/>
          <w:sz w:val="20"/>
          <w:szCs w:val="20"/>
          <w:lang w:val="fr-BE"/>
        </w:rPr>
      </w:pPr>
      <w:r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- Je me renseigne sur cet auteur</w:t>
      </w:r>
      <w:r w:rsidRPr="009C30C1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(et j’imprime quelques informations)</w:t>
      </w:r>
      <w:r w:rsidR="00085764" w:rsidRPr="00085764">
        <w:rPr>
          <w:rFonts w:eastAsia="Times New Roman" w:cs="Times New Roman"/>
        </w:rPr>
        <w:t xml:space="preserve"> </w:t>
      </w:r>
    </w:p>
    <w:p w14:paraId="00724DBA" w14:textId="16C468F2" w:rsidR="00085764" w:rsidRPr="00085764" w:rsidRDefault="00085764" w:rsidP="00085764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fr-BE"/>
        </w:rPr>
      </w:pPr>
    </w:p>
    <w:p w14:paraId="4F3C063C" w14:textId="398AD48D" w:rsidR="009C30C1" w:rsidRPr="009C30C1" w:rsidRDefault="009C30C1" w:rsidP="009C30C1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1A99BE0F" w14:textId="77777777" w:rsidR="009C30C1" w:rsidRDefault="009C30C1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2E936689" w14:textId="294D8F55" w:rsidR="00085764" w:rsidRPr="00085764" w:rsidRDefault="00085764" w:rsidP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6BB8C9C" wp14:editId="6B11EBCD">
            <wp:simplePos x="0" y="0"/>
            <wp:positionH relativeFrom="column">
              <wp:posOffset>5538470</wp:posOffset>
            </wp:positionH>
            <wp:positionV relativeFrom="paragraph">
              <wp:posOffset>213360</wp:posOffset>
            </wp:positionV>
            <wp:extent cx="1117600" cy="1096645"/>
            <wp:effectExtent l="0" t="0" r="0" b="0"/>
            <wp:wrapSquare wrapText="bothSides"/>
            <wp:docPr id="32" name="Image 32" descr="omment écrire une lettre à son correspondant ? Clique s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mment écrire une lettre à son correspondant ? Clique sur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51566" w14:textId="616CE301" w:rsidR="00085764" w:rsidRPr="00085764" w:rsidRDefault="009C30C1" w:rsidP="00085764">
      <w:pPr>
        <w:rPr>
          <w:rFonts w:ascii="Times" w:eastAsia="Times New Roman" w:hAnsi="Times" w:cs="Times New Roman"/>
          <w:b/>
          <w:sz w:val="20"/>
          <w:szCs w:val="20"/>
          <w:lang w:val="fr-BE"/>
        </w:rPr>
      </w:pPr>
      <w:r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- Je prépare un courrier</w:t>
      </w:r>
      <w:r w:rsidR="00085764"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/mail</w:t>
      </w:r>
      <w:r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 xml:space="preserve"> à l’attention de l’auteur :</w:t>
      </w:r>
      <w:r w:rsidR="00085764" w:rsidRPr="00085764">
        <w:rPr>
          <w:rFonts w:eastAsia="Times New Roman" w:cs="Times New Roman"/>
          <w:b/>
        </w:rPr>
        <w:t xml:space="preserve"> </w:t>
      </w:r>
    </w:p>
    <w:p w14:paraId="5E9D2CB0" w14:textId="67D169B0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7FD2D145" w14:textId="7C84E8E4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Je prépare 5 questions (dont les réponses ne se trouvent pas sur Internet)</w:t>
      </w:r>
    </w:p>
    <w:p w14:paraId="11E77069" w14:textId="76D0301A" w:rsidR="009C30C1" w:rsidRDefault="009C30C1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>- Je fais corriger mon courrier avant envoi par mon professeur</w:t>
      </w:r>
    </w:p>
    <w:p w14:paraId="4605706A" w14:textId="77777777" w:rsidR="00085764" w:rsidRDefault="00085764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59B66B12" w14:textId="72CC0C03" w:rsidR="00085764" w:rsidRPr="00085764" w:rsidRDefault="00085764" w:rsidP="00805835">
      <w:pPr>
        <w:rPr>
          <w:rFonts w:ascii="Century Gothic" w:eastAsia="Times New Roman" w:hAnsi="Century Gothic" w:cs="Times New Roman"/>
          <w:b/>
          <w:sz w:val="24"/>
          <w:szCs w:val="24"/>
          <w:lang w:val="fr-BE"/>
        </w:rPr>
      </w:pPr>
      <w:r w:rsidRPr="00085764">
        <w:rPr>
          <w:rFonts w:ascii="Century Gothic" w:eastAsia="Times New Roman" w:hAnsi="Century Gothic" w:cs="Times New Roman"/>
          <w:b/>
          <w:sz w:val="24"/>
          <w:szCs w:val="24"/>
          <w:lang w:val="fr-BE"/>
        </w:rPr>
        <w:t>- Je garde les réponses de l’auteur et je les utilise dans mon chef-d’oeuvre</w:t>
      </w:r>
    </w:p>
    <w:p w14:paraId="0121BF85" w14:textId="208D05F7" w:rsidR="00085764" w:rsidRDefault="00085764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5D2A9791" w14:textId="4B7DD129" w:rsidR="00AC56AC" w:rsidRDefault="00D57C7D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lastRenderedPageBreak/>
        <w:t>4.6</w:t>
      </w: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Je réalise le projet de mon chef-d’oeuvre</w:t>
      </w:r>
    </w:p>
    <w:p w14:paraId="78E3A0D1" w14:textId="43EA47D4" w:rsidR="00AC1752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- </w:t>
      </w:r>
      <w:r w:rsidR="00AC1752">
        <w:rPr>
          <w:rFonts w:ascii="Century Gothic" w:eastAsia="Times New Roman" w:hAnsi="Century Gothic" w:cs="Times New Roman"/>
          <w:sz w:val="24"/>
          <w:szCs w:val="24"/>
          <w:lang w:val="fr-BE"/>
        </w:rPr>
        <w:t>Je lis la grille d’évaluation</w:t>
      </w:r>
    </w:p>
    <w:p w14:paraId="15C3F817" w14:textId="67C29BA1" w:rsidR="009C30C1" w:rsidRDefault="00AC1752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- </w:t>
      </w:r>
      <w:r w:rsidR="00D57C7D">
        <w:rPr>
          <w:rFonts w:ascii="Century Gothic" w:eastAsia="Times New Roman" w:hAnsi="Century Gothic" w:cs="Times New Roman"/>
          <w:sz w:val="24"/>
          <w:szCs w:val="24"/>
          <w:lang w:val="fr-BE"/>
        </w:rPr>
        <w:t>Je fais des croquis</w:t>
      </w:r>
    </w:p>
    <w:p w14:paraId="1EE50501" w14:textId="57415CA2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Je fais un brouillon</w:t>
      </w:r>
    </w:p>
    <w:p w14:paraId="6C781EC5" w14:textId="6230ED81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Je pose des questions à mon professeur</w:t>
      </w:r>
    </w:p>
    <w:p w14:paraId="000FB131" w14:textId="28E9DD4E" w:rsidR="00461D25" w:rsidRDefault="00461D25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Je lis la grille d’évaluation</w:t>
      </w:r>
    </w:p>
    <w:p w14:paraId="018B9071" w14:textId="5B620C47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….</w:t>
      </w:r>
    </w:p>
    <w:p w14:paraId="643B8B76" w14:textId="77777777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4908B4B0" w14:textId="4B0BCDDA" w:rsidR="00D57C7D" w:rsidRDefault="00D57C7D" w:rsidP="00D57C7D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4.7</w:t>
      </w:r>
      <w:r w:rsidRPr="001762B4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Je réalise le 1</w:t>
      </w:r>
      <w:r w:rsidRPr="00D57C7D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vertAlign w:val="superscript"/>
          <w:lang w:val="fr-BE"/>
        </w:rPr>
        <w:t>er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jet de mon chef-d’oeuvre</w:t>
      </w:r>
    </w:p>
    <w:p w14:paraId="34CDF6F9" w14:textId="5397DE90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- Je me lance dans la réalisation de mon chef-d’œuvre</w:t>
      </w:r>
    </w:p>
    <w:p w14:paraId="09E9BDFB" w14:textId="67ADD1E5" w:rsidR="00D57C7D" w:rsidRDefault="00D57C7D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ab/>
        <w:t xml:space="preserve">MAIS je fais attention à ce que mon chef-d’œuvre </w:t>
      </w:r>
      <w:r w:rsidR="00540D44">
        <w:rPr>
          <w:rFonts w:ascii="Century Gothic" w:eastAsia="Times New Roman" w:hAnsi="Century Gothic" w:cs="Times New Roman"/>
          <w:sz w:val="24"/>
          <w:szCs w:val="24"/>
          <w:lang w:val="fr-BE"/>
        </w:rPr>
        <w:t>soit mod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>ifiable en fonction des corrections demandées par mon professeur</w:t>
      </w:r>
    </w:p>
    <w:p w14:paraId="2387D5EB" w14:textId="7E5E50B7" w:rsidR="00D57C7D" w:rsidRPr="00D57C7D" w:rsidRDefault="00D57C7D" w:rsidP="00D57C7D">
      <w:pPr>
        <w:pStyle w:val="Paragraphedeliste"/>
        <w:numPr>
          <w:ilvl w:val="0"/>
          <w:numId w:val="2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 w:rsidRPr="00D57C7D">
        <w:rPr>
          <w:rFonts w:ascii="Century Gothic" w:eastAsia="Times New Roman" w:hAnsi="Century Gothic" w:cs="Times New Roman"/>
          <w:sz w:val="24"/>
          <w:szCs w:val="24"/>
          <w:lang w:val="fr-BE"/>
        </w:rPr>
        <w:t>Je fais attention au soin</w:t>
      </w:r>
    </w:p>
    <w:p w14:paraId="33FBB5B1" w14:textId="235650BE" w:rsidR="00D57C7D" w:rsidRPr="00D57C7D" w:rsidRDefault="00540D44" w:rsidP="00D57C7D">
      <w:pPr>
        <w:pStyle w:val="Paragraphedeliste"/>
        <w:numPr>
          <w:ilvl w:val="0"/>
          <w:numId w:val="2"/>
        </w:num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suis complet : je dois rendre compte</w:t>
      </w:r>
      <w:r w:rsidR="00C772C8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du roman et de son auteur</w:t>
      </w:r>
    </w:p>
    <w:p w14:paraId="3DF703EF" w14:textId="066916C8" w:rsidR="00C772C8" w:rsidRDefault="00461D25" w:rsidP="00C772C8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88BCF01" wp14:editId="089BB706">
            <wp:simplePos x="0" y="0"/>
            <wp:positionH relativeFrom="column">
              <wp:posOffset>3150235</wp:posOffset>
            </wp:positionH>
            <wp:positionV relativeFrom="paragraph">
              <wp:posOffset>224790</wp:posOffset>
            </wp:positionV>
            <wp:extent cx="3166745" cy="2030730"/>
            <wp:effectExtent l="0" t="0" r="8255" b="1270"/>
            <wp:wrapSquare wrapText="bothSides"/>
            <wp:docPr id="34" name="Image 34" descr="in Logo - LogoD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 Logo - LogoDi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8FF5A" w14:textId="74BA19A1" w:rsidR="00C772C8" w:rsidRPr="00C772C8" w:rsidRDefault="00C772C8" w:rsidP="00C772C8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4.8</w:t>
      </w:r>
      <w:r w:rsidRPr="00C772C8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. Je 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finalise</w:t>
      </w:r>
      <w:r w:rsidRPr="00C772C8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mon chef-d’oeuvre</w:t>
      </w:r>
    </w:p>
    <w:p w14:paraId="11FC9975" w14:textId="57DAF801" w:rsidR="00C772C8" w:rsidRPr="00461D25" w:rsidRDefault="00C772C8" w:rsidP="00461D2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41644E55" w14:textId="77777777" w:rsidR="00C772C8" w:rsidRDefault="00C772C8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1569B4BE" w14:textId="77777777" w:rsidR="00C772C8" w:rsidRDefault="00C772C8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134799DE" w14:textId="77777777" w:rsidR="00C772C8" w:rsidRDefault="00C772C8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356DF066" w14:textId="77777777" w:rsidR="00C772C8" w:rsidRDefault="00C772C8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bookmarkStart w:id="0" w:name="_GoBack"/>
      <w:bookmarkEnd w:id="0"/>
    </w:p>
    <w:p w14:paraId="55AC46AE" w14:textId="6678DAED" w:rsidR="00C772C8" w:rsidRDefault="00C772C8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n’oublie pas qu’à chaque étape, je peux demander conseil, montrer quelque chose à mon professeur.</w:t>
      </w:r>
    </w:p>
    <w:p w14:paraId="6CF22C6F" w14:textId="77777777" w:rsidR="00907B3F" w:rsidRDefault="00907B3F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</w:p>
    <w:p w14:paraId="219F9F21" w14:textId="0724AA7B" w:rsidR="00907B3F" w:rsidRDefault="00907B3F" w:rsidP="00805835">
      <w:pP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4.9</w:t>
      </w:r>
      <w:r w:rsidRPr="00C772C8"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>. Je</w:t>
      </w:r>
      <w:r>
        <w:rPr>
          <w:rFonts w:ascii="Century Gothic" w:eastAsia="Times New Roman" w:hAnsi="Century Gothic" w:cs="Times New Roman"/>
          <w:b/>
          <w:color w:val="31849B" w:themeColor="accent5" w:themeShade="BF"/>
          <w:sz w:val="24"/>
          <w:szCs w:val="24"/>
          <w:lang w:val="fr-BE"/>
        </w:rPr>
        <w:t xml:space="preserve"> prépare mon examen oral</w:t>
      </w:r>
    </w:p>
    <w:p w14:paraId="2448C9E3" w14:textId="3DEA3E55" w:rsidR="00AC1752" w:rsidRDefault="00AC1752" w:rsidP="00805835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présente oralement mon chef-d’œuvre et ma farde de traces.</w:t>
      </w:r>
      <w:r w:rsidR="00DE081A"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J’explique comment j’ai fait, quels ont été mes essais, mes réussites, mes forces et faiblesses…</w:t>
      </w:r>
    </w:p>
    <w:p w14:paraId="177E5F26" w14:textId="70EE4666" w:rsidR="00AC1752" w:rsidRDefault="00AC1752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t>Je lis et je comprends dans le détail l</w:t>
      </w:r>
      <w:r w:rsidR="00461D25">
        <w:rPr>
          <w:rFonts w:ascii="Century Gothic" w:eastAsia="Times New Roman" w:hAnsi="Century Gothic" w:cs="Times New Roman"/>
          <w:sz w:val="24"/>
          <w:szCs w:val="24"/>
          <w:lang w:val="fr-BE"/>
        </w:rPr>
        <w:t>a grille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t xml:space="preserve"> d’évaluation.</w:t>
      </w: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4B2BA01E" w14:textId="77777777" w:rsidR="00EF21E0" w:rsidRDefault="00EF21E0" w:rsidP="00EF21E0">
      <w:p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4FDDEFF6" wp14:editId="104B7DFF">
            <wp:simplePos x="0" y="0"/>
            <wp:positionH relativeFrom="column">
              <wp:posOffset>-76200</wp:posOffset>
            </wp:positionH>
            <wp:positionV relativeFrom="paragraph">
              <wp:posOffset>-38100</wp:posOffset>
            </wp:positionV>
            <wp:extent cx="1460500" cy="1054100"/>
            <wp:effectExtent l="0" t="0" r="12700" b="12700"/>
            <wp:wrapSquare wrapText="bothSides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54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>Cours de français</w:t>
      </w:r>
    </w:p>
    <w:p w14:paraId="63AA821A" w14:textId="77777777" w:rsidR="00EF21E0" w:rsidRDefault="00EF21E0" w:rsidP="00EF21E0">
      <w:pPr>
        <w:jc w:val="right"/>
        <w:rPr>
          <w:rFonts w:ascii="Century Gothic" w:hAnsi="Century Gothic"/>
          <w:sz w:val="32"/>
          <w:szCs w:val="32"/>
        </w:rPr>
      </w:pPr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Total </w:t>
      </w:r>
      <w:proofErr w:type="gramStart"/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 xml:space="preserve">: </w:t>
      </w:r>
      <w:r>
        <w:rPr>
          <w:rFonts w:ascii="Century Gothic" w:hAnsi="Century Gothic"/>
          <w:sz w:val="32"/>
          <w:szCs w:val="32"/>
          <w:bdr w:val="single" w:sz="4" w:space="0" w:color="auto"/>
        </w:rPr>
        <w:t xml:space="preserve"> </w:t>
      </w:r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….</w:t>
      </w:r>
      <w:proofErr w:type="gramEnd"/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/</w:t>
      </w:r>
      <w:r w:rsidRPr="00E31638">
        <w:rPr>
          <w:rFonts w:ascii="Century Gothic" w:hAnsi="Century Gothic"/>
          <w:sz w:val="32"/>
          <w:szCs w:val="32"/>
          <w:bdr w:val="single" w:sz="4" w:space="0" w:color="auto"/>
        </w:rPr>
        <w:t>50</w:t>
      </w:r>
    </w:p>
    <w:p w14:paraId="1F4E0C2B" w14:textId="77777777" w:rsidR="00EF21E0" w:rsidRDefault="00EF21E0" w:rsidP="00EF21E0">
      <w:pPr>
        <w:rPr>
          <w:rFonts w:ascii="Century Gothic" w:hAnsi="Century Gothic"/>
          <w:sz w:val="32"/>
          <w:szCs w:val="32"/>
        </w:rPr>
      </w:pPr>
    </w:p>
    <w:p w14:paraId="1035969B" w14:textId="77777777" w:rsidR="00EF21E0" w:rsidRDefault="00EF21E0" w:rsidP="00EF21E0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Nom, prénom </w:t>
      </w:r>
      <w:proofErr w:type="gramStart"/>
      <w:r>
        <w:rPr>
          <w:rFonts w:ascii="Century Gothic" w:hAnsi="Century Gothic"/>
          <w:sz w:val="32"/>
          <w:szCs w:val="32"/>
        </w:rPr>
        <w:t>: ………………………………………….</w:t>
      </w:r>
      <w:proofErr w:type="gramEnd"/>
    </w:p>
    <w:p w14:paraId="72DF68A2" w14:textId="6B582189" w:rsidR="00EF21E0" w:rsidRDefault="002C55E2" w:rsidP="00EF21E0">
      <w:pPr>
        <w:pBdr>
          <w:bottom w:val="single" w:sz="4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Classe : 4TT sciences</w:t>
      </w:r>
      <w:r w:rsidR="00EF21E0">
        <w:rPr>
          <w:rFonts w:ascii="Century Gothic" w:hAnsi="Century Gothic"/>
          <w:sz w:val="32"/>
          <w:szCs w:val="32"/>
        </w:rPr>
        <w:tab/>
      </w:r>
      <w:r w:rsidR="00EF21E0">
        <w:rPr>
          <w:rFonts w:ascii="Century Gothic" w:hAnsi="Century Gothic"/>
          <w:sz w:val="32"/>
          <w:szCs w:val="32"/>
        </w:rPr>
        <w:tab/>
      </w:r>
      <w:r w:rsidR="00EF21E0">
        <w:rPr>
          <w:rFonts w:ascii="Century Gothic" w:hAnsi="Century Gothic"/>
          <w:sz w:val="32"/>
          <w:szCs w:val="32"/>
        </w:rPr>
        <w:tab/>
      </w:r>
      <w:r w:rsidR="00EF21E0">
        <w:rPr>
          <w:rFonts w:ascii="Century Gothic" w:hAnsi="Century Gothic"/>
          <w:sz w:val="32"/>
          <w:szCs w:val="32"/>
        </w:rPr>
        <w:tab/>
      </w:r>
      <w:r w:rsidR="00EF21E0">
        <w:rPr>
          <w:rFonts w:ascii="Century Gothic" w:hAnsi="Century Gothic"/>
          <w:sz w:val="32"/>
          <w:szCs w:val="32"/>
        </w:rPr>
        <w:tab/>
        <w:t>Date : ……</w:t>
      </w:r>
      <w:r>
        <w:rPr>
          <w:rFonts w:ascii="Century Gothic" w:hAnsi="Century Gothic"/>
          <w:sz w:val="32"/>
          <w:szCs w:val="32"/>
        </w:rPr>
        <w:t xml:space="preserve"> juin </w:t>
      </w:r>
      <w:proofErr w:type="gramStart"/>
      <w:r>
        <w:rPr>
          <w:rFonts w:ascii="Century Gothic" w:hAnsi="Century Gothic"/>
          <w:sz w:val="32"/>
          <w:szCs w:val="32"/>
        </w:rPr>
        <w:t>20……..</w:t>
      </w:r>
      <w:proofErr w:type="gramEnd"/>
    </w:p>
    <w:p w14:paraId="58E53615" w14:textId="77777777" w:rsidR="00EF21E0" w:rsidRPr="00B32125" w:rsidRDefault="00EF21E0" w:rsidP="00EF21E0">
      <w:pPr>
        <w:spacing w:after="0"/>
        <w:contextualSpacing/>
        <w:jc w:val="right"/>
        <w:rPr>
          <w:rFonts w:ascii="Century Gothic" w:hAnsi="Century Gothic"/>
          <w:color w:val="31849B" w:themeColor="accent5" w:themeShade="BF"/>
          <w:sz w:val="24"/>
          <w:szCs w:val="24"/>
        </w:rPr>
      </w:pPr>
      <w:r>
        <w:rPr>
          <w:rFonts w:ascii="Century Gothic" w:hAnsi="Century Gothic"/>
          <w:color w:val="31849B" w:themeColor="accent5" w:themeShade="BF"/>
          <w:sz w:val="24"/>
          <w:szCs w:val="24"/>
        </w:rPr>
        <w:t>UAA</w:t>
      </w:r>
      <w:r w:rsidRPr="00B32125">
        <w:rPr>
          <w:rFonts w:ascii="Century Gothic" w:hAnsi="Century Gothic"/>
          <w:color w:val="31849B" w:themeColor="accent5" w:themeShade="BF"/>
          <w:sz w:val="24"/>
          <w:szCs w:val="24"/>
        </w:rPr>
        <w:t>0</w:t>
      </w:r>
    </w:p>
    <w:p w14:paraId="6C58B72A" w14:textId="51B9D908" w:rsidR="00EF21E0" w:rsidRPr="00B32125" w:rsidRDefault="002C55E2" w:rsidP="00EF21E0">
      <w:pPr>
        <w:spacing w:after="0"/>
        <w:contextualSpacing/>
        <w:jc w:val="right"/>
        <w:rPr>
          <w:rFonts w:ascii="Century Gothic" w:hAnsi="Century Gothic"/>
          <w:color w:val="31849B" w:themeColor="accent5" w:themeShade="BF"/>
          <w:sz w:val="24"/>
          <w:szCs w:val="24"/>
        </w:rPr>
      </w:pPr>
      <w:r>
        <w:rPr>
          <w:rFonts w:ascii="Century Gothic" w:hAnsi="Century Gothic"/>
          <w:color w:val="31849B" w:themeColor="accent5" w:themeShade="BF"/>
          <w:sz w:val="24"/>
          <w:szCs w:val="24"/>
        </w:rPr>
        <w:t xml:space="preserve">En lien avec </w:t>
      </w:r>
      <w:r w:rsidR="00461D25">
        <w:rPr>
          <w:rFonts w:ascii="Century Gothic" w:hAnsi="Century Gothic"/>
          <w:color w:val="31849B" w:themeColor="accent5" w:themeShade="BF"/>
          <w:sz w:val="24"/>
          <w:szCs w:val="24"/>
        </w:rPr>
        <w:t>le chef d’œuvre UAA6</w:t>
      </w:r>
    </w:p>
    <w:p w14:paraId="2277C9E9" w14:textId="1B312835" w:rsidR="00EF21E0" w:rsidRDefault="00EF21E0" w:rsidP="00EF21E0">
      <w:pPr>
        <w:shd w:val="clear" w:color="auto" w:fill="F2DBDB" w:themeFill="accent2" w:themeFillTint="33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Parcours </w:t>
      </w:r>
      <w:r w:rsidR="002C55E2">
        <w:rPr>
          <w:rFonts w:ascii="Century Gothic" w:hAnsi="Century Gothic"/>
          <w:sz w:val="32"/>
          <w:szCs w:val="32"/>
        </w:rPr>
        <w:t>0</w:t>
      </w:r>
      <w:r>
        <w:rPr>
          <w:rFonts w:ascii="Century Gothic" w:hAnsi="Century Gothic"/>
          <w:sz w:val="32"/>
          <w:szCs w:val="32"/>
        </w:rPr>
        <w:t xml:space="preserve"> : </w:t>
      </w:r>
      <w:r w:rsidR="002C55E2">
        <w:rPr>
          <w:rFonts w:ascii="Century Gothic" w:hAnsi="Century Gothic"/>
          <w:sz w:val="32"/>
          <w:szCs w:val="32"/>
        </w:rPr>
        <w:t>Mon chef-</w:t>
      </w:r>
      <w:proofErr w:type="spellStart"/>
      <w:r w:rsidR="002C55E2">
        <w:rPr>
          <w:rFonts w:ascii="Century Gothic" w:hAnsi="Century Gothic"/>
          <w:sz w:val="32"/>
          <w:szCs w:val="32"/>
        </w:rPr>
        <w:t>d’oeuvre</w:t>
      </w:r>
      <w:proofErr w:type="spellEnd"/>
    </w:p>
    <w:p w14:paraId="0418645E" w14:textId="4ED13E52" w:rsidR="00EF21E0" w:rsidRDefault="00EF21E0" w:rsidP="00EF21E0">
      <w:pPr>
        <w:shd w:val="clear" w:color="auto" w:fill="F2DBDB" w:themeFill="accent2" w:themeFillTint="33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Tâche finale certificative </w:t>
      </w:r>
    </w:p>
    <w:p w14:paraId="36CF1F20" w14:textId="77777777" w:rsidR="00EF21E0" w:rsidRDefault="00EF21E0" w:rsidP="00EF21E0">
      <w:pPr>
        <w:rPr>
          <w:rFonts w:ascii="Century Gothic" w:hAnsi="Century Gothic"/>
          <w:sz w:val="24"/>
          <w:szCs w:val="24"/>
          <w:u w:val="single"/>
        </w:rPr>
      </w:pPr>
    </w:p>
    <w:p w14:paraId="42E9D236" w14:textId="6FCD71CF" w:rsidR="00EF21E0" w:rsidRDefault="00EF21E0" w:rsidP="00EF21E0">
      <w:pPr>
        <w:rPr>
          <w:rFonts w:ascii="Century Gothic" w:hAnsi="Century Gothic"/>
          <w:sz w:val="24"/>
          <w:szCs w:val="24"/>
        </w:rPr>
      </w:pPr>
      <w:r w:rsidRPr="008D1038">
        <w:rPr>
          <w:rFonts w:ascii="Century Gothic" w:hAnsi="Century Gothic"/>
          <w:sz w:val="24"/>
          <w:szCs w:val="24"/>
          <w:u w:val="single"/>
        </w:rPr>
        <w:t>Intitulé de la tâche :</w:t>
      </w:r>
      <w:r>
        <w:rPr>
          <w:rFonts w:ascii="Century Gothic" w:hAnsi="Century Gothic"/>
          <w:sz w:val="24"/>
          <w:szCs w:val="24"/>
        </w:rPr>
        <w:t xml:space="preserve"> Explicitation </w:t>
      </w:r>
      <w:r w:rsidR="002C55E2">
        <w:rPr>
          <w:rFonts w:ascii="Century Gothic" w:hAnsi="Century Gothic"/>
          <w:sz w:val="24"/>
          <w:szCs w:val="24"/>
        </w:rPr>
        <w:t>orale</w:t>
      </w:r>
      <w:r>
        <w:rPr>
          <w:rFonts w:ascii="Century Gothic" w:hAnsi="Century Gothic"/>
          <w:sz w:val="24"/>
          <w:szCs w:val="24"/>
        </w:rPr>
        <w:t xml:space="preserve"> de procédures mises en œuvre pour réaliser une tâche scolaire</w:t>
      </w:r>
    </w:p>
    <w:p w14:paraId="1F323550" w14:textId="77777777" w:rsidR="00EF21E0" w:rsidRPr="008D1038" w:rsidRDefault="00EF21E0" w:rsidP="00EF21E0">
      <w:pPr>
        <w:rPr>
          <w:rFonts w:ascii="Century Gothic" w:hAnsi="Century Gothic"/>
          <w:sz w:val="24"/>
          <w:szCs w:val="24"/>
          <w:u w:val="single"/>
        </w:rPr>
      </w:pPr>
      <w:r w:rsidRPr="008D1038">
        <w:rPr>
          <w:rFonts w:ascii="Century Gothic" w:hAnsi="Century Gothic"/>
          <w:sz w:val="24"/>
          <w:szCs w:val="24"/>
          <w:u w:val="single"/>
        </w:rPr>
        <w:t>Explication de la tâche (consignes) :</w:t>
      </w:r>
    </w:p>
    <w:p w14:paraId="379405E4" w14:textId="1896F702" w:rsidR="002C55E2" w:rsidRDefault="002C55E2" w:rsidP="00EF21E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Plonge-toi dans les notes liées à ce parcours.</w:t>
      </w:r>
    </w:p>
    <w:p w14:paraId="44B2C0B0" w14:textId="6912472A" w:rsidR="002C55E2" w:rsidRDefault="002C55E2" w:rsidP="00EF21E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Consulte ta farde de traces.</w:t>
      </w:r>
    </w:p>
    <w:p w14:paraId="728EBDBF" w14:textId="5609AAD8" w:rsidR="002C55E2" w:rsidRDefault="002C55E2" w:rsidP="00EF21E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Prépare un mini exposé oral à destination de ton professeur :</w:t>
      </w:r>
    </w:p>
    <w:p w14:paraId="4BEC16B5" w14:textId="1DC8322E" w:rsidR="002C55E2" w:rsidRPr="002C55E2" w:rsidRDefault="002C55E2" w:rsidP="002C55E2">
      <w:pPr>
        <w:pStyle w:val="Paragraphedeliste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2C55E2">
        <w:rPr>
          <w:rFonts w:ascii="Century Gothic" w:hAnsi="Century Gothic"/>
          <w:sz w:val="24"/>
          <w:szCs w:val="24"/>
        </w:rPr>
        <w:t>Tu expliques ce que tu as fait</w:t>
      </w:r>
      <w:r w:rsidR="00637F73">
        <w:rPr>
          <w:rFonts w:ascii="Century Gothic" w:hAnsi="Century Gothic"/>
          <w:sz w:val="24"/>
          <w:szCs w:val="24"/>
        </w:rPr>
        <w:t xml:space="preserve"> (n’oublie aucune des étapes intermédiaires à la réalisation de ton chef-d’œuvre)</w:t>
      </w:r>
    </w:p>
    <w:p w14:paraId="3B2FE95B" w14:textId="272729DE" w:rsidR="002C55E2" w:rsidRDefault="002C55E2" w:rsidP="002C55E2">
      <w:pPr>
        <w:pStyle w:val="Paragraphedeliste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Tu expliques comment tu as fait tant pour la farde de traces et surtout</w:t>
      </w:r>
      <w:r w:rsidR="00637F73">
        <w:rPr>
          <w:rFonts w:ascii="Century Gothic" w:hAnsi="Century Gothic"/>
          <w:sz w:val="24"/>
          <w:szCs w:val="24"/>
        </w:rPr>
        <w:t xml:space="preserve"> pour finaliser</w:t>
      </w:r>
      <w:r>
        <w:rPr>
          <w:rFonts w:ascii="Century Gothic" w:hAnsi="Century Gothic"/>
          <w:sz w:val="24"/>
          <w:szCs w:val="24"/>
        </w:rPr>
        <w:t xml:space="preserve"> ton chef-d’</w:t>
      </w:r>
      <w:r w:rsidR="00637F73">
        <w:rPr>
          <w:rFonts w:ascii="Century Gothic" w:hAnsi="Century Gothic"/>
          <w:sz w:val="24"/>
          <w:szCs w:val="24"/>
        </w:rPr>
        <w:t>œuvre</w:t>
      </w:r>
    </w:p>
    <w:p w14:paraId="573D4FB7" w14:textId="4F4B1FF8" w:rsidR="00637F73" w:rsidRDefault="00637F73" w:rsidP="002C55E2">
      <w:pPr>
        <w:pStyle w:val="Paragraphedeliste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Tu reviens sur tes émotions en cours de parcours et au final, tu expliques quelles ont été tes forces et tes faiblesses, comment tu as surmonté ces dernières, ce qui </w:t>
      </w:r>
      <w:proofErr w:type="gramStart"/>
      <w:r>
        <w:rPr>
          <w:rFonts w:ascii="Century Gothic" w:hAnsi="Century Gothic"/>
          <w:sz w:val="24"/>
          <w:szCs w:val="24"/>
        </w:rPr>
        <w:t>t’a</w:t>
      </w:r>
      <w:proofErr w:type="gramEnd"/>
      <w:r>
        <w:rPr>
          <w:rFonts w:ascii="Century Gothic" w:hAnsi="Century Gothic"/>
          <w:sz w:val="24"/>
          <w:szCs w:val="24"/>
        </w:rPr>
        <w:t xml:space="preserve"> aidé, comment tu ferais si c’était à refaire, si tu es content et fier de toi…</w:t>
      </w:r>
    </w:p>
    <w:p w14:paraId="3C2FCE57" w14:textId="30C4C01D" w:rsidR="00766587" w:rsidRDefault="00766587" w:rsidP="00766587">
      <w:pPr>
        <w:pStyle w:val="Paragraphedeliste"/>
        <w:numPr>
          <w:ilvl w:val="1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Attention : tu dois raconter par toi-même sans attendre que ton professeur te pose des questions !</w:t>
      </w:r>
    </w:p>
    <w:p w14:paraId="070AE172" w14:textId="77777777" w:rsidR="00766587" w:rsidRPr="002C55E2" w:rsidRDefault="00766587" w:rsidP="00766587">
      <w:pPr>
        <w:pStyle w:val="Paragraphedeliste"/>
        <w:ind w:left="1440"/>
        <w:rPr>
          <w:rFonts w:ascii="Century Gothic" w:hAnsi="Century Gothic"/>
          <w:sz w:val="24"/>
          <w:szCs w:val="24"/>
        </w:rPr>
      </w:pPr>
    </w:p>
    <w:p w14:paraId="593A0A80" w14:textId="07D9158E" w:rsidR="00AC1752" w:rsidRDefault="00637F73" w:rsidP="00EF21E0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hAnsi="Century Gothic"/>
          <w:sz w:val="24"/>
          <w:szCs w:val="24"/>
        </w:rPr>
        <w:t>N’oublie pas que ton professeur n’a pas lu le roman.</w:t>
      </w:r>
    </w:p>
    <w:p w14:paraId="6614E6B4" w14:textId="0107DE57" w:rsidR="00E215AD" w:rsidRDefault="00E215AD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633"/>
        <w:gridCol w:w="4996"/>
        <w:gridCol w:w="1954"/>
      </w:tblGrid>
      <w:tr w:rsidR="00E215AD" w:rsidRPr="00C165B8" w14:paraId="755EA50E" w14:textId="77777777" w:rsidTr="00E215AD">
        <w:trPr>
          <w:trHeight w:val="51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6057" w14:textId="77777777" w:rsidR="00E215AD" w:rsidRPr="00C165B8" w:rsidRDefault="00E215AD" w:rsidP="00E215AD">
            <w:pPr>
              <w:pStyle w:val="TableauTitre2"/>
              <w:rPr>
                <w:sz w:val="20"/>
              </w:rPr>
            </w:pPr>
            <w:r w:rsidRPr="00C165B8">
              <w:rPr>
                <w:sz w:val="20"/>
              </w:rPr>
              <w:lastRenderedPageBreak/>
              <w:t>Genre</w:t>
            </w:r>
          </w:p>
        </w:tc>
        <w:tc>
          <w:tcPr>
            <w:tcW w:w="1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910E" w14:textId="618D9210" w:rsidR="00E215AD" w:rsidRPr="00C165B8" w:rsidRDefault="00E215AD" w:rsidP="00E215AD">
            <w:pPr>
              <w:pStyle w:val="TableauTitre2"/>
              <w:rPr>
                <w:sz w:val="20"/>
              </w:rPr>
            </w:pPr>
            <w:r w:rsidRPr="00C165B8">
              <w:rPr>
                <w:sz w:val="20"/>
              </w:rPr>
              <w:t xml:space="preserve">Explicitation </w:t>
            </w:r>
            <w:r>
              <w:rPr>
                <w:sz w:val="20"/>
              </w:rPr>
              <w:t>orale</w:t>
            </w:r>
            <w:r w:rsidRPr="00C165B8">
              <w:rPr>
                <w:sz w:val="20"/>
              </w:rPr>
              <w:t xml:space="preserve"> de procédures pour réaliser une tâche</w:t>
            </w:r>
          </w:p>
        </w:tc>
      </w:tr>
      <w:tr w:rsidR="00E215AD" w:rsidRPr="00C165B8" w14:paraId="4DDAFC88" w14:textId="77777777" w:rsidTr="00E215AD">
        <w:tc>
          <w:tcPr>
            <w:tcW w:w="15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FFDF" w14:textId="77777777" w:rsidR="00E215AD" w:rsidRPr="00E80B68" w:rsidRDefault="00E215AD" w:rsidP="00E215AD">
            <w:pPr>
              <w:pStyle w:val="TableauTitre2"/>
              <w:rPr>
                <w:sz w:val="20"/>
              </w:rPr>
            </w:pPr>
            <w:r>
              <w:rPr>
                <w:sz w:val="20"/>
              </w:rPr>
              <w:t xml:space="preserve">Contrat de communication : </w:t>
            </w:r>
            <w:r w:rsidRPr="00C165B8">
              <w:t xml:space="preserve">Contrat symétrique d’information où un </w:t>
            </w:r>
            <w:r w:rsidRPr="00C165B8">
              <w:rPr>
                <w:i/>
              </w:rPr>
              <w:t>je</w:t>
            </w:r>
            <w:r w:rsidRPr="00C165B8">
              <w:t xml:space="preserve"> met à distance sa démarche pour la communiquer à un </w:t>
            </w:r>
            <w:r w:rsidRPr="00C165B8">
              <w:rPr>
                <w:i/>
              </w:rPr>
              <w:t xml:space="preserve">tu </w:t>
            </w:r>
            <w:r w:rsidRPr="00C165B8">
              <w:t>désireux de la connaitre.</w:t>
            </w:r>
          </w:p>
        </w:tc>
      </w:tr>
      <w:tr w:rsidR="00E215AD" w:rsidRPr="00C165B8" w14:paraId="31B4D401" w14:textId="77777777" w:rsidTr="00E215AD">
        <w:tc>
          <w:tcPr>
            <w:tcW w:w="1973" w:type="dxa"/>
          </w:tcPr>
          <w:p w14:paraId="6516C42C" w14:textId="77777777" w:rsidR="00E215AD" w:rsidRPr="00C165B8" w:rsidRDefault="00E215AD" w:rsidP="00E215AD">
            <w:pPr>
              <w:pStyle w:val="TableauTitre2"/>
              <w:rPr>
                <w:sz w:val="20"/>
              </w:rPr>
            </w:pPr>
            <w:r w:rsidRPr="00C165B8">
              <w:rPr>
                <w:sz w:val="20"/>
              </w:rPr>
              <w:t xml:space="preserve">Critères </w:t>
            </w:r>
          </w:p>
        </w:tc>
        <w:tc>
          <w:tcPr>
            <w:tcW w:w="1940" w:type="dxa"/>
          </w:tcPr>
          <w:p w14:paraId="3570B2DD" w14:textId="77777777" w:rsidR="00E215AD" w:rsidRPr="00C165B8" w:rsidRDefault="00E215AD" w:rsidP="00E215AD">
            <w:pPr>
              <w:pStyle w:val="TableauTitre2"/>
              <w:rPr>
                <w:sz w:val="20"/>
              </w:rPr>
            </w:pPr>
            <w:r w:rsidRPr="00C165B8">
              <w:rPr>
                <w:sz w:val="20"/>
              </w:rPr>
              <w:t xml:space="preserve">Sous-critères </w:t>
            </w:r>
          </w:p>
        </w:tc>
        <w:tc>
          <w:tcPr>
            <w:tcW w:w="8528" w:type="dxa"/>
          </w:tcPr>
          <w:p w14:paraId="3F8A8AD2" w14:textId="77777777" w:rsidR="00E215AD" w:rsidRPr="00C165B8" w:rsidRDefault="00E215AD" w:rsidP="00E215AD">
            <w:pPr>
              <w:pStyle w:val="TableauTitre2"/>
              <w:rPr>
                <w:sz w:val="20"/>
              </w:rPr>
            </w:pPr>
            <w:r>
              <w:rPr>
                <w:sz w:val="20"/>
              </w:rPr>
              <w:t xml:space="preserve">Indicateurs </w:t>
            </w:r>
          </w:p>
        </w:tc>
        <w:tc>
          <w:tcPr>
            <w:tcW w:w="2719" w:type="dxa"/>
          </w:tcPr>
          <w:p w14:paraId="40FC7F84" w14:textId="77777777" w:rsidR="00E215AD" w:rsidRPr="00C165B8" w:rsidRDefault="00E215AD" w:rsidP="00E215AD">
            <w:pPr>
              <w:pStyle w:val="TableauTitre2"/>
              <w:rPr>
                <w:sz w:val="20"/>
              </w:rPr>
            </w:pPr>
            <w:r>
              <w:rPr>
                <w:sz w:val="20"/>
              </w:rPr>
              <w:t>Pondération</w:t>
            </w:r>
          </w:p>
        </w:tc>
      </w:tr>
      <w:tr w:rsidR="00E215AD" w:rsidRPr="00C165B8" w14:paraId="20819DB5" w14:textId="77777777" w:rsidTr="00E215AD">
        <w:trPr>
          <w:trHeight w:val="472"/>
        </w:trPr>
        <w:tc>
          <w:tcPr>
            <w:tcW w:w="1973" w:type="dxa"/>
          </w:tcPr>
          <w:p w14:paraId="0135F72B" w14:textId="1C1232A9" w:rsidR="00E215AD" w:rsidRDefault="00F425D5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Audibili</w:t>
            </w:r>
            <w:r w:rsidR="00E215AD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té</w:t>
            </w:r>
            <w:r w:rsidR="00E215AD" w:rsidRPr="00C165B8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 xml:space="preserve"> </w:t>
            </w:r>
          </w:p>
          <w:p w14:paraId="0E57E712" w14:textId="77777777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/3</w:t>
            </w:r>
          </w:p>
        </w:tc>
        <w:tc>
          <w:tcPr>
            <w:tcW w:w="1940" w:type="dxa"/>
          </w:tcPr>
          <w:p w14:paraId="5D4844BA" w14:textId="27DD9E78" w:rsidR="00E215AD" w:rsidRPr="00C165B8" w:rsidRDefault="00E215AD" w:rsidP="00E215AD">
            <w:pPr>
              <w:pStyle w:val="TableauPara-1"/>
              <w:spacing w:before="120"/>
              <w:rPr>
                <w:rStyle w:val="TableauMotEnEvidence2"/>
                <w:b w:val="0"/>
                <w:iCs w:val="0"/>
                <w:sz w:val="20"/>
                <w:szCs w:val="20"/>
              </w:rPr>
            </w:pPr>
          </w:p>
        </w:tc>
        <w:tc>
          <w:tcPr>
            <w:tcW w:w="8528" w:type="dxa"/>
          </w:tcPr>
          <w:p w14:paraId="77DEC7B1" w14:textId="77777777" w:rsidR="00F425D5" w:rsidRPr="00C165B8" w:rsidRDefault="00F425D5" w:rsidP="00F425D5">
            <w:pPr>
              <w:pStyle w:val="TableauEnumration1"/>
              <w:spacing w:before="120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Volume suffisant.</w:t>
            </w:r>
          </w:p>
          <w:p w14:paraId="5D9052FF" w14:textId="77777777" w:rsidR="00F425D5" w:rsidRDefault="00F425D5" w:rsidP="00F425D5">
            <w:pPr>
              <w:pStyle w:val="TableauEnumration1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Articulation suffisante.</w:t>
            </w:r>
          </w:p>
          <w:p w14:paraId="388178D6" w14:textId="04CCE1AC" w:rsidR="00E215AD" w:rsidRPr="00F425D5" w:rsidRDefault="00F425D5" w:rsidP="00F425D5">
            <w:pPr>
              <w:pStyle w:val="TableauEnumration1"/>
              <w:rPr>
                <w:sz w:val="20"/>
                <w:szCs w:val="20"/>
              </w:rPr>
            </w:pPr>
            <w:r w:rsidRPr="00F425D5">
              <w:rPr>
                <w:sz w:val="20"/>
                <w:szCs w:val="20"/>
              </w:rPr>
              <w:t>Débit adéquat.</w:t>
            </w:r>
          </w:p>
        </w:tc>
        <w:tc>
          <w:tcPr>
            <w:tcW w:w="2719" w:type="dxa"/>
          </w:tcPr>
          <w:p w14:paraId="759CFC7D" w14:textId="77777777" w:rsidR="00F425D5" w:rsidRDefault="00F425D5" w:rsidP="00F425D5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5A05830E" w14:textId="77777777" w:rsidR="00E215AD" w:rsidRPr="00C165B8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0/1/2/3</w:t>
            </w:r>
          </w:p>
        </w:tc>
      </w:tr>
      <w:tr w:rsidR="00E215AD" w:rsidRPr="00C165B8" w14:paraId="0A11392C" w14:textId="77777777" w:rsidTr="00E215AD">
        <w:tc>
          <w:tcPr>
            <w:tcW w:w="1973" w:type="dxa"/>
            <w:vMerge w:val="restart"/>
          </w:tcPr>
          <w:p w14:paraId="278BF8A1" w14:textId="77777777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 w:rsidRPr="00C165B8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Recevabilité</w:t>
            </w:r>
          </w:p>
          <w:p w14:paraId="3FCE0417" w14:textId="2DBF1D8D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/</w:t>
            </w:r>
            <w:r w:rsidR="00156254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1</w:t>
            </w:r>
            <w:r w:rsidR="00637F73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0</w:t>
            </w:r>
          </w:p>
        </w:tc>
        <w:tc>
          <w:tcPr>
            <w:tcW w:w="1940" w:type="dxa"/>
          </w:tcPr>
          <w:p w14:paraId="5D7FCAC2" w14:textId="77777777" w:rsidR="00E215AD" w:rsidRPr="00C165B8" w:rsidRDefault="00E215AD" w:rsidP="00E215AD">
            <w:pPr>
              <w:pStyle w:val="TableauPara-1"/>
              <w:spacing w:before="120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>Linguistique</w:t>
            </w:r>
          </w:p>
        </w:tc>
        <w:tc>
          <w:tcPr>
            <w:tcW w:w="8528" w:type="dxa"/>
          </w:tcPr>
          <w:p w14:paraId="0A925D9B" w14:textId="40DD19CF" w:rsidR="00E215AD" w:rsidRPr="00C165B8" w:rsidRDefault="00E215AD" w:rsidP="00637F73">
            <w:pPr>
              <w:pStyle w:val="TableauEnumration1"/>
              <w:spacing w:before="120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Langue globalement correcte</w:t>
            </w:r>
            <w:r w:rsidR="00637F73">
              <w:rPr>
                <w:sz w:val="20"/>
                <w:szCs w:val="20"/>
              </w:rPr>
              <w:t xml:space="preserve"> </w:t>
            </w:r>
            <w:r w:rsidRPr="00C165B8">
              <w:rPr>
                <w:sz w:val="20"/>
                <w:szCs w:val="20"/>
              </w:rPr>
              <w:t xml:space="preserve">: syntaxe et lexique. </w:t>
            </w:r>
          </w:p>
        </w:tc>
        <w:tc>
          <w:tcPr>
            <w:tcW w:w="2719" w:type="dxa"/>
          </w:tcPr>
          <w:p w14:paraId="2C1DB0B7" w14:textId="77777777" w:rsidR="00E215AD" w:rsidRPr="00C165B8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0/1/2/3</w:t>
            </w:r>
          </w:p>
        </w:tc>
      </w:tr>
      <w:tr w:rsidR="00E215AD" w:rsidRPr="00C165B8" w14:paraId="73093B9D" w14:textId="77777777" w:rsidTr="00E215AD">
        <w:trPr>
          <w:trHeight w:val="888"/>
        </w:trPr>
        <w:tc>
          <w:tcPr>
            <w:tcW w:w="1973" w:type="dxa"/>
            <w:vMerge/>
          </w:tcPr>
          <w:p w14:paraId="51CAF48C" w14:textId="77777777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72147519" w14:textId="77777777" w:rsidR="00E215AD" w:rsidRPr="00C165B8" w:rsidRDefault="00E215AD" w:rsidP="00E215AD">
            <w:pPr>
              <w:pStyle w:val="TableauPara-1"/>
              <w:spacing w:before="120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>Sociale</w:t>
            </w:r>
          </w:p>
        </w:tc>
        <w:tc>
          <w:tcPr>
            <w:tcW w:w="8528" w:type="dxa"/>
          </w:tcPr>
          <w:p w14:paraId="15DD42E9" w14:textId="6FF0AE2D" w:rsidR="00E215AD" w:rsidRPr="00C165B8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R</w:t>
            </w:r>
            <w:r w:rsidRPr="00C165B8">
              <w:rPr>
                <w:iCs/>
                <w:sz w:val="20"/>
                <w:szCs w:val="20"/>
              </w:rPr>
              <w:t xml:space="preserve">ecours </w:t>
            </w:r>
            <w:r w:rsidRPr="00C165B8">
              <w:rPr>
                <w:sz w:val="20"/>
                <w:szCs w:val="20"/>
              </w:rPr>
              <w:t>au métalangage disciplinaire.</w:t>
            </w:r>
            <w:r>
              <w:rPr>
                <w:sz w:val="20"/>
                <w:szCs w:val="20"/>
              </w:rPr>
              <w:t xml:space="preserve"> (=</w:t>
            </w:r>
            <w:r w:rsidR="00156254">
              <w:rPr>
                <w:sz w:val="20"/>
                <w:szCs w:val="20"/>
              </w:rPr>
              <w:t xml:space="preserve"> Utilisation des « bons mots » )</w:t>
            </w:r>
          </w:p>
          <w:p w14:paraId="6B13639F" w14:textId="77777777" w:rsidR="00F425D5" w:rsidRPr="00C165B8" w:rsidRDefault="00F425D5" w:rsidP="00F425D5">
            <w:pPr>
              <w:pStyle w:val="TableauEnumration1"/>
              <w:spacing w:before="120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Fluidité de parole : sans accrochage ou reprise.</w:t>
            </w:r>
            <w:r>
              <w:rPr>
                <w:sz w:val="20"/>
                <w:szCs w:val="20"/>
              </w:rPr>
              <w:t xml:space="preserve"> Mémorisation parfaite.</w:t>
            </w:r>
          </w:p>
          <w:p w14:paraId="61E1C531" w14:textId="77777777" w:rsidR="00F425D5" w:rsidRPr="00C165B8" w:rsidRDefault="00F425D5" w:rsidP="00F425D5">
            <w:pPr>
              <w:pStyle w:val="TableauEnumration1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Regard : mobile, en contact avec le public.</w:t>
            </w:r>
          </w:p>
          <w:p w14:paraId="645C9DD0" w14:textId="61A7CFF1" w:rsidR="00E215AD" w:rsidRPr="00156254" w:rsidRDefault="00F425D5" w:rsidP="00156254">
            <w:pPr>
              <w:pStyle w:val="TableauEnumration1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Posture : debout,</w:t>
            </w:r>
            <w:r w:rsidR="00156254">
              <w:rPr>
                <w:sz w:val="20"/>
                <w:szCs w:val="20"/>
              </w:rPr>
              <w:t xml:space="preserve"> assis,</w:t>
            </w:r>
            <w:r w:rsidRPr="00C165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mobile, gestes adéquats, pas de gestes parasites</w:t>
            </w:r>
          </w:p>
        </w:tc>
        <w:tc>
          <w:tcPr>
            <w:tcW w:w="2719" w:type="dxa"/>
          </w:tcPr>
          <w:p w14:paraId="501F251B" w14:textId="7F56DA19" w:rsidR="00E215AD" w:rsidRDefault="00156254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</w:t>
            </w:r>
          </w:p>
          <w:p w14:paraId="41F9E4B2" w14:textId="77777777" w:rsidR="00156254" w:rsidRDefault="00156254" w:rsidP="00156254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73ECC1D9" w14:textId="726E333F" w:rsidR="00156254" w:rsidRPr="00156254" w:rsidRDefault="00E215AD" w:rsidP="00156254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</w:t>
            </w:r>
          </w:p>
          <w:p w14:paraId="213DA328" w14:textId="77777777" w:rsidR="00156254" w:rsidRDefault="00156254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  <w:p w14:paraId="55DF4FE7" w14:textId="26C25301" w:rsidR="00156254" w:rsidRPr="00156254" w:rsidRDefault="00637F73" w:rsidP="00156254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  <w:r w:rsidR="00156254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</w:p>
        </w:tc>
      </w:tr>
      <w:tr w:rsidR="00E215AD" w:rsidRPr="00C165B8" w14:paraId="405635D1" w14:textId="77777777" w:rsidTr="00E215AD">
        <w:trPr>
          <w:trHeight w:val="326"/>
        </w:trPr>
        <w:tc>
          <w:tcPr>
            <w:tcW w:w="1973" w:type="dxa"/>
            <w:vMerge w:val="restart"/>
          </w:tcPr>
          <w:p w14:paraId="4440E90D" w14:textId="2AC764FF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 w:rsidRPr="00C165B8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 xml:space="preserve">Intelligibilité </w:t>
            </w:r>
          </w:p>
          <w:p w14:paraId="09396AAC" w14:textId="77777777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  <w:p w14:paraId="7ABDFEE1" w14:textId="046110B8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/1</w:t>
            </w:r>
            <w:r w:rsidR="00766587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5</w:t>
            </w:r>
          </w:p>
        </w:tc>
        <w:tc>
          <w:tcPr>
            <w:tcW w:w="1940" w:type="dxa"/>
          </w:tcPr>
          <w:p w14:paraId="65E7F8FE" w14:textId="77777777" w:rsidR="00E215AD" w:rsidRPr="00C165B8" w:rsidRDefault="00E215AD" w:rsidP="00E215AD">
            <w:pPr>
              <w:pStyle w:val="TableauPara-1"/>
              <w:spacing w:before="120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>Densité de l’information</w:t>
            </w:r>
          </w:p>
        </w:tc>
        <w:tc>
          <w:tcPr>
            <w:tcW w:w="8528" w:type="dxa"/>
          </w:tcPr>
          <w:p w14:paraId="0F4820D6" w14:textId="459272F7" w:rsidR="00E215AD" w:rsidRPr="00C165B8" w:rsidRDefault="00E215AD" w:rsidP="00156254">
            <w:pPr>
              <w:pStyle w:val="TableauEnumration1"/>
              <w:spacing w:before="120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Proportion acceptable (pour la compréhension) d’implicites.</w:t>
            </w:r>
            <w:r>
              <w:rPr>
                <w:sz w:val="20"/>
                <w:szCs w:val="20"/>
              </w:rPr>
              <w:t xml:space="preserve"> Tout doit être clair pour </w:t>
            </w:r>
            <w:r w:rsidR="00156254">
              <w:rPr>
                <w:sz w:val="20"/>
                <w:szCs w:val="20"/>
              </w:rPr>
              <w:t>le professeur qui n’a pas lu le roman.</w:t>
            </w:r>
          </w:p>
        </w:tc>
        <w:tc>
          <w:tcPr>
            <w:tcW w:w="2719" w:type="dxa"/>
          </w:tcPr>
          <w:p w14:paraId="5D206F2F" w14:textId="77777777" w:rsidR="00E215AD" w:rsidRPr="00C165B8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0/2/4</w:t>
            </w:r>
          </w:p>
        </w:tc>
      </w:tr>
      <w:tr w:rsidR="00E215AD" w:rsidRPr="00C165B8" w14:paraId="7592CF7E" w14:textId="77777777" w:rsidTr="00E215AD">
        <w:trPr>
          <w:trHeight w:val="934"/>
        </w:trPr>
        <w:tc>
          <w:tcPr>
            <w:tcW w:w="1973" w:type="dxa"/>
            <w:vMerge/>
          </w:tcPr>
          <w:p w14:paraId="465B614D" w14:textId="77777777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3AB0A0AA" w14:textId="77777777" w:rsidR="00E215AD" w:rsidRPr="00C165B8" w:rsidRDefault="00E215AD" w:rsidP="00E215AD">
            <w:pPr>
              <w:pStyle w:val="TableauPara-1"/>
              <w:spacing w:before="120"/>
              <w:jc w:val="left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>Organisation de l’information</w:t>
            </w:r>
          </w:p>
        </w:tc>
        <w:tc>
          <w:tcPr>
            <w:tcW w:w="8528" w:type="dxa"/>
          </w:tcPr>
          <w:p w14:paraId="25105D7F" w14:textId="77777777" w:rsidR="00E215AD" w:rsidRPr="00C165B8" w:rsidRDefault="00E215AD" w:rsidP="00E215AD">
            <w:pPr>
              <w:pStyle w:val="TableauEnumration1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 xml:space="preserve">Organisation des contenus selon une structure explicative et/ou descriptive : </w:t>
            </w:r>
          </w:p>
          <w:p w14:paraId="7FDF8C67" w14:textId="2FD1AD9A" w:rsidR="00E215AD" w:rsidRPr="00C165B8" w:rsidRDefault="00E215AD" w:rsidP="00E215AD">
            <w:pPr>
              <w:pStyle w:val="TableauEnumration2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résentation de la </w:t>
            </w:r>
            <w:r w:rsidR="00156254">
              <w:rPr>
                <w:sz w:val="20"/>
                <w:szCs w:val="20"/>
              </w:rPr>
              <w:t>farde de traces</w:t>
            </w:r>
            <w:r w:rsidRPr="00C165B8">
              <w:rPr>
                <w:sz w:val="20"/>
                <w:szCs w:val="20"/>
              </w:rPr>
              <w:t> ;</w:t>
            </w:r>
          </w:p>
          <w:p w14:paraId="3E1A3F42" w14:textId="77777777" w:rsidR="00E215AD" w:rsidRPr="00C165B8" w:rsidRDefault="00E215AD" w:rsidP="00E215AD">
            <w:pPr>
              <w:pStyle w:val="TableauEnumration2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explication/description des procédures utilisées et éléments contextuels (matériel, durée, …).</w:t>
            </w:r>
          </w:p>
        </w:tc>
        <w:tc>
          <w:tcPr>
            <w:tcW w:w="2719" w:type="dxa"/>
          </w:tcPr>
          <w:p w14:paraId="0FF999ED" w14:textId="69CAADAD" w:rsidR="00E215AD" w:rsidRPr="00C165B8" w:rsidRDefault="00766587" w:rsidP="00E215AD">
            <w:pPr>
              <w:pStyle w:val="TableauEnumration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0/3</w:t>
            </w:r>
            <w:r w:rsidR="00637F7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</w:tr>
      <w:tr w:rsidR="00E215AD" w:rsidRPr="00C165B8" w14:paraId="63A6BDCE" w14:textId="77777777" w:rsidTr="00E215AD">
        <w:tc>
          <w:tcPr>
            <w:tcW w:w="1973" w:type="dxa"/>
            <w:vMerge/>
          </w:tcPr>
          <w:p w14:paraId="1C2F1008" w14:textId="77777777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</w:tc>
        <w:tc>
          <w:tcPr>
            <w:tcW w:w="1940" w:type="dxa"/>
          </w:tcPr>
          <w:p w14:paraId="5486D51A" w14:textId="77777777" w:rsidR="00E215AD" w:rsidRPr="00C165B8" w:rsidRDefault="00E215AD" w:rsidP="00E215AD">
            <w:pPr>
              <w:pStyle w:val="TableauPara-1"/>
              <w:spacing w:before="120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 xml:space="preserve">Cohérence textuelle </w:t>
            </w:r>
          </w:p>
        </w:tc>
        <w:tc>
          <w:tcPr>
            <w:tcW w:w="8528" w:type="dxa"/>
          </w:tcPr>
          <w:p w14:paraId="53AA2A40" w14:textId="18C464CB" w:rsidR="00E215AD" w:rsidRDefault="00E215AD" w:rsidP="00E215AD">
            <w:pPr>
              <w:pStyle w:val="TableauEnumration1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Segmentation</w:t>
            </w:r>
            <w:r w:rsidR="00156254">
              <w:rPr>
                <w:sz w:val="20"/>
                <w:szCs w:val="20"/>
              </w:rPr>
              <w:t xml:space="preserve"> : l’exposé oral comprend une structure claire et des parties </w:t>
            </w:r>
          </w:p>
          <w:p w14:paraId="4223B0FE" w14:textId="650EEEBC" w:rsidR="00E215AD" w:rsidRPr="00C165B8" w:rsidRDefault="00156254" w:rsidP="00E215AD">
            <w:pPr>
              <w:pStyle w:val="TableauEnumration1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Phrases correctement construites</w:t>
            </w:r>
            <w:r w:rsidR="00E215AD">
              <w:rPr>
                <w:sz w:val="20"/>
                <w:szCs w:val="20"/>
              </w:rPr>
              <w:t xml:space="preserve"> (pas de mélange, ni de </w:t>
            </w:r>
            <w:r>
              <w:rPr>
                <w:sz w:val="20"/>
                <w:szCs w:val="20"/>
              </w:rPr>
              <w:t xml:space="preserve">trop </w:t>
            </w:r>
            <w:r w:rsidR="00E215AD">
              <w:rPr>
                <w:sz w:val="20"/>
                <w:szCs w:val="20"/>
              </w:rPr>
              <w:t>longues phrases).</w:t>
            </w:r>
          </w:p>
          <w:p w14:paraId="6E49CEA5" w14:textId="77777777" w:rsidR="00E215AD" w:rsidRPr="00BA2F78" w:rsidRDefault="00E215AD" w:rsidP="00E215AD">
            <w:pPr>
              <w:pStyle w:val="TableauEnumration1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Anaphores adéquates.</w:t>
            </w:r>
          </w:p>
        </w:tc>
        <w:tc>
          <w:tcPr>
            <w:tcW w:w="2719" w:type="dxa"/>
          </w:tcPr>
          <w:p w14:paraId="20898FFF" w14:textId="415B7745" w:rsidR="00E215AD" w:rsidRDefault="00E215AD" w:rsidP="00E215AD">
            <w:pPr>
              <w:pStyle w:val="TableauEnumration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  <w:r w:rsidR="00156254">
              <w:rPr>
                <w:sz w:val="20"/>
                <w:szCs w:val="20"/>
              </w:rPr>
              <w:t>/2</w:t>
            </w:r>
          </w:p>
          <w:p w14:paraId="08E99D09" w14:textId="77777777" w:rsidR="00156254" w:rsidRDefault="00156254" w:rsidP="00156254">
            <w:pPr>
              <w:pStyle w:val="TableauEnumration1"/>
              <w:numPr>
                <w:ilvl w:val="0"/>
                <w:numId w:val="0"/>
              </w:numPr>
              <w:ind w:left="170"/>
              <w:rPr>
                <w:sz w:val="20"/>
                <w:szCs w:val="20"/>
              </w:rPr>
            </w:pPr>
          </w:p>
          <w:p w14:paraId="5865ED72" w14:textId="77777777" w:rsidR="00E215AD" w:rsidRDefault="00E215AD" w:rsidP="00E215AD">
            <w:pPr>
              <w:pStyle w:val="TableauEnumration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</w:t>
            </w:r>
          </w:p>
          <w:p w14:paraId="59531703" w14:textId="77777777" w:rsidR="00E215AD" w:rsidRPr="00C165B8" w:rsidRDefault="00E215AD" w:rsidP="00E215AD">
            <w:pPr>
              <w:pStyle w:val="TableauEnumration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E215AD" w:rsidRPr="00C165B8" w14:paraId="7B469B3E" w14:textId="77777777" w:rsidTr="00E215AD">
        <w:tc>
          <w:tcPr>
            <w:tcW w:w="1973" w:type="dxa"/>
            <w:vMerge w:val="restart"/>
          </w:tcPr>
          <w:p w14:paraId="0ECC815F" w14:textId="77777777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 w:rsidRPr="00C165B8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 xml:space="preserve">Pertinence </w:t>
            </w:r>
          </w:p>
          <w:p w14:paraId="568BE4D0" w14:textId="77777777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  <w:p w14:paraId="4FD5EE75" w14:textId="77777777" w:rsidR="00E215AD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</w:p>
          <w:p w14:paraId="5D29D1BF" w14:textId="5D89CC23" w:rsidR="00E215AD" w:rsidRPr="00C165B8" w:rsidRDefault="00E215AD" w:rsidP="00E215AD">
            <w:pPr>
              <w:pStyle w:val="TableauTitre3"/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</w:pPr>
            <w:r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/</w:t>
            </w:r>
            <w:r w:rsidR="00637F73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2</w:t>
            </w:r>
            <w:r w:rsidR="00766587">
              <w:rPr>
                <w:rStyle w:val="TableauMotEnEvidence2"/>
                <w:rFonts w:ascii="Calibri" w:hAnsi="Calibri"/>
                <w:i w:val="0"/>
                <w:sz w:val="20"/>
                <w:szCs w:val="20"/>
              </w:rPr>
              <w:t>2</w:t>
            </w:r>
          </w:p>
        </w:tc>
        <w:tc>
          <w:tcPr>
            <w:tcW w:w="1940" w:type="dxa"/>
          </w:tcPr>
          <w:p w14:paraId="28608506" w14:textId="77777777" w:rsidR="00E215AD" w:rsidRPr="00C165B8" w:rsidRDefault="00E215AD" w:rsidP="00E215AD">
            <w:pPr>
              <w:pStyle w:val="TableauPara-1"/>
              <w:spacing w:before="120"/>
              <w:jc w:val="left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>Adéquation à la thématique</w:t>
            </w:r>
          </w:p>
        </w:tc>
        <w:tc>
          <w:tcPr>
            <w:tcW w:w="8528" w:type="dxa"/>
          </w:tcPr>
          <w:p w14:paraId="19DBFB98" w14:textId="550C8211" w:rsidR="00E215AD" w:rsidRPr="00C165B8" w:rsidRDefault="00637F73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Calendrier des tâches intermédiaires respecté</w:t>
            </w:r>
          </w:p>
          <w:p w14:paraId="274FA37A" w14:textId="1ACB06A9" w:rsidR="00E215AD" w:rsidRPr="00C165B8" w:rsidRDefault="00E215AD" w:rsidP="00637F73">
            <w:pPr>
              <w:pStyle w:val="TableauEnumration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</w:t>
            </w:r>
            <w:r w:rsidR="00637F73">
              <w:rPr>
                <w:sz w:val="20"/>
                <w:szCs w:val="20"/>
              </w:rPr>
              <w:t>tenus demandés dans la consigne présents et variés</w:t>
            </w:r>
          </w:p>
        </w:tc>
        <w:tc>
          <w:tcPr>
            <w:tcW w:w="2719" w:type="dxa"/>
          </w:tcPr>
          <w:p w14:paraId="353F4E12" w14:textId="3695AB29" w:rsidR="00E215AD" w:rsidRDefault="00637F73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</w:t>
            </w:r>
            <w:r w:rsidR="00E215A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/4</w:t>
            </w:r>
          </w:p>
          <w:p w14:paraId="58A2DEB5" w14:textId="77777777" w:rsidR="00E215AD" w:rsidRPr="00C165B8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0/2/3/4/5</w:t>
            </w:r>
          </w:p>
        </w:tc>
      </w:tr>
      <w:tr w:rsidR="00E215AD" w:rsidRPr="00C165B8" w14:paraId="220BBFEC" w14:textId="77777777" w:rsidTr="00E215AD">
        <w:trPr>
          <w:trHeight w:val="1607"/>
        </w:trPr>
        <w:tc>
          <w:tcPr>
            <w:tcW w:w="1973" w:type="dxa"/>
            <w:vMerge/>
          </w:tcPr>
          <w:p w14:paraId="5EBEA364" w14:textId="77777777" w:rsidR="00E215AD" w:rsidRPr="00C165B8" w:rsidRDefault="00E215AD" w:rsidP="00E215AD">
            <w:pPr>
              <w:numPr>
                <w:ilvl w:val="0"/>
                <w:numId w:val="5"/>
              </w:numPr>
              <w:tabs>
                <w:tab w:val="clear" w:pos="814"/>
                <w:tab w:val="num" w:pos="426"/>
              </w:tabs>
              <w:spacing w:line="240" w:lineRule="auto"/>
              <w:ind w:left="426" w:hanging="142"/>
              <w:jc w:val="both"/>
              <w:rPr>
                <w:szCs w:val="20"/>
              </w:rPr>
            </w:pPr>
          </w:p>
        </w:tc>
        <w:tc>
          <w:tcPr>
            <w:tcW w:w="1940" w:type="dxa"/>
          </w:tcPr>
          <w:p w14:paraId="528F158F" w14:textId="77777777" w:rsidR="00E215AD" w:rsidRPr="00C165B8" w:rsidRDefault="00E215AD" w:rsidP="00E215AD">
            <w:pPr>
              <w:pStyle w:val="TableauPara-1"/>
              <w:spacing w:after="0"/>
              <w:jc w:val="left"/>
              <w:rPr>
                <w:rStyle w:val="TableauMotEnEvidence2"/>
                <w:b w:val="0"/>
                <w:iCs w:val="0"/>
                <w:sz w:val="20"/>
                <w:szCs w:val="20"/>
              </w:rPr>
            </w:pPr>
            <w:r w:rsidRPr="00C165B8">
              <w:rPr>
                <w:rStyle w:val="TableauMotEnEvidence2"/>
                <w:sz w:val="20"/>
                <w:szCs w:val="20"/>
              </w:rPr>
              <w:t xml:space="preserve">Adéquation du texte à son intention : mettre à distance sa démarche personnelle et la communiquer </w:t>
            </w:r>
          </w:p>
        </w:tc>
        <w:tc>
          <w:tcPr>
            <w:tcW w:w="8528" w:type="dxa"/>
          </w:tcPr>
          <w:p w14:paraId="2DC1F664" w14:textId="77777777" w:rsidR="00E215AD" w:rsidRPr="00127489" w:rsidRDefault="00E215AD" w:rsidP="00E215AD">
            <w:pPr>
              <w:pStyle w:val="TableauEnumration1"/>
              <w:rPr>
                <w:rFonts w:asciiTheme="minorHAnsi" w:hAnsiTheme="minorHAnsi"/>
                <w:b/>
                <w:sz w:val="20"/>
                <w:szCs w:val="20"/>
              </w:rPr>
            </w:pPr>
            <w:r w:rsidRPr="00127489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Explicitation complète et précise. </w:t>
            </w:r>
          </w:p>
          <w:p w14:paraId="05162C27" w14:textId="4073F60C" w:rsidR="00E215AD" w:rsidRPr="00127489" w:rsidRDefault="00E215AD" w:rsidP="00E215AD">
            <w:pPr>
              <w:pStyle w:val="TableauEnumration1"/>
              <w:rPr>
                <w:rStyle w:val="TableauMotEnEvidence2"/>
                <w:rFonts w:asciiTheme="minorHAnsi" w:hAnsiTheme="minorHAnsi"/>
                <w:b w:val="0"/>
                <w:iCs w:val="0"/>
                <w:sz w:val="20"/>
                <w:szCs w:val="20"/>
              </w:rPr>
            </w:pPr>
            <w:r w:rsidRPr="00127489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Présence de signes d’authenticité : </w:t>
            </w:r>
            <w:r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>tu as</w:t>
            </w:r>
            <w:r w:rsidR="00766587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 décoré,</w:t>
            </w:r>
            <w:r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 </w:t>
            </w:r>
            <w:r w:rsidR="00637F73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rempli </w:t>
            </w:r>
            <w:r w:rsidR="00766587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 xml:space="preserve">et organisé </w:t>
            </w:r>
            <w:r w:rsidR="00637F73">
              <w:rPr>
                <w:rStyle w:val="TableauMotEnEvidence2"/>
                <w:rFonts w:asciiTheme="minorHAnsi" w:hAnsiTheme="minorHAnsi"/>
                <w:b w:val="0"/>
                <w:sz w:val="20"/>
                <w:szCs w:val="20"/>
              </w:rPr>
              <w:t>ta farde de traces</w:t>
            </w:r>
          </w:p>
          <w:p w14:paraId="3EA89522" w14:textId="47FB2F7A" w:rsidR="00E215AD" w:rsidRPr="00C165B8" w:rsidRDefault="00E215AD" w:rsidP="00637F73">
            <w:pPr>
              <w:pStyle w:val="TableauEnumration1"/>
              <w:rPr>
                <w:sz w:val="20"/>
                <w:szCs w:val="20"/>
              </w:rPr>
            </w:pPr>
            <w:r w:rsidRPr="00C165B8">
              <w:rPr>
                <w:sz w:val="20"/>
                <w:szCs w:val="20"/>
              </w:rPr>
              <w:t>Appréciation de la procédure</w:t>
            </w:r>
            <w:r>
              <w:rPr>
                <w:sz w:val="20"/>
                <w:szCs w:val="20"/>
              </w:rPr>
              <w:t xml:space="preserve"> : tu as fait des liens entre </w:t>
            </w:r>
            <w:r w:rsidR="00637F73">
              <w:rPr>
                <w:sz w:val="20"/>
                <w:szCs w:val="20"/>
              </w:rPr>
              <w:t>tes attitudes, émotions, forces et faiblesses et le résultat final</w:t>
            </w:r>
          </w:p>
        </w:tc>
        <w:tc>
          <w:tcPr>
            <w:tcW w:w="2719" w:type="dxa"/>
          </w:tcPr>
          <w:p w14:paraId="646DFF55" w14:textId="77777777" w:rsidR="00E215AD" w:rsidRDefault="00E215AD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0/1/2/3</w:t>
            </w:r>
          </w:p>
          <w:p w14:paraId="6AE952BE" w14:textId="4FAA25D6" w:rsidR="00E215AD" w:rsidRDefault="00461D25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0/2/4</w:t>
            </w:r>
          </w:p>
          <w:p w14:paraId="7EB5DDD2" w14:textId="103D7EE3" w:rsidR="00E215AD" w:rsidRPr="00C165B8" w:rsidRDefault="00461D25" w:rsidP="00E215AD">
            <w:pPr>
              <w:pStyle w:val="TableauEnumration1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0/3</w:t>
            </w:r>
            <w:r w:rsidR="00E215AD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</w:tr>
      <w:tr w:rsidR="00E215AD" w:rsidRPr="00C165B8" w14:paraId="055D84B0" w14:textId="77777777" w:rsidTr="00E215AD">
        <w:trPr>
          <w:trHeight w:val="560"/>
        </w:trPr>
        <w:tc>
          <w:tcPr>
            <w:tcW w:w="1973" w:type="dxa"/>
          </w:tcPr>
          <w:p w14:paraId="37CE7350" w14:textId="77777777" w:rsidR="00E215AD" w:rsidRPr="00C165B8" w:rsidRDefault="00E215AD" w:rsidP="00E215AD">
            <w:pPr>
              <w:spacing w:line="240" w:lineRule="auto"/>
              <w:ind w:left="426"/>
              <w:jc w:val="both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940" w:type="dxa"/>
          </w:tcPr>
          <w:p w14:paraId="062A8ED8" w14:textId="77777777" w:rsidR="00E215AD" w:rsidRPr="00C165B8" w:rsidRDefault="00E215AD" w:rsidP="00E215AD">
            <w:pPr>
              <w:pStyle w:val="TableauPara-1"/>
              <w:spacing w:before="120"/>
              <w:jc w:val="left"/>
              <w:rPr>
                <w:rStyle w:val="TableauMotEnEvidence2"/>
                <w:sz w:val="20"/>
                <w:szCs w:val="20"/>
              </w:rPr>
            </w:pPr>
            <w:r>
              <w:rPr>
                <w:rStyle w:val="TableauMotEnEvidence2"/>
                <w:sz w:val="20"/>
                <w:szCs w:val="20"/>
              </w:rPr>
              <w:t>Commentaires</w:t>
            </w:r>
          </w:p>
        </w:tc>
        <w:tc>
          <w:tcPr>
            <w:tcW w:w="8528" w:type="dxa"/>
          </w:tcPr>
          <w:p w14:paraId="5C8020BE" w14:textId="77777777" w:rsidR="00E215AD" w:rsidRDefault="00E215AD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3A74F988" w14:textId="77777777" w:rsidR="00766587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3495AE73" w14:textId="77777777" w:rsidR="00766587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6D5235A9" w14:textId="77777777" w:rsidR="00766587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05E183F7" w14:textId="77777777" w:rsidR="00766587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3790600A" w14:textId="77777777" w:rsidR="00766587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  <w:p w14:paraId="72BE101E" w14:textId="77777777" w:rsidR="00766587" w:rsidRPr="00C165B8" w:rsidRDefault="00766587" w:rsidP="00DE081A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rPr>
                <w:sz w:val="20"/>
                <w:szCs w:val="20"/>
              </w:rPr>
            </w:pPr>
          </w:p>
        </w:tc>
        <w:tc>
          <w:tcPr>
            <w:tcW w:w="2719" w:type="dxa"/>
          </w:tcPr>
          <w:p w14:paraId="007D3FAB" w14:textId="77777777" w:rsidR="00E215AD" w:rsidRPr="008D11B8" w:rsidRDefault="00E215AD" w:rsidP="00E215AD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jc w:val="right"/>
            </w:pPr>
          </w:p>
          <w:p w14:paraId="600044D5" w14:textId="689EA2CC" w:rsidR="00E215AD" w:rsidRPr="008D11B8" w:rsidRDefault="00E215AD" w:rsidP="00637F73">
            <w:pPr>
              <w:pStyle w:val="TableauEnumration1"/>
              <w:numPr>
                <w:ilvl w:val="0"/>
                <w:numId w:val="0"/>
              </w:numPr>
              <w:spacing w:before="120"/>
              <w:ind w:left="170"/>
              <w:jc w:val="right"/>
              <w:rPr>
                <w:sz w:val="32"/>
                <w:szCs w:val="32"/>
              </w:rPr>
            </w:pPr>
            <w:r w:rsidRPr="008D11B8">
              <w:rPr>
                <w:sz w:val="32"/>
                <w:szCs w:val="32"/>
              </w:rPr>
              <w:t>/</w:t>
            </w:r>
            <w:r w:rsidR="00766587">
              <w:rPr>
                <w:sz w:val="32"/>
                <w:szCs w:val="32"/>
              </w:rPr>
              <w:t>50</w:t>
            </w:r>
          </w:p>
        </w:tc>
      </w:tr>
    </w:tbl>
    <w:p w14:paraId="6FB802B1" w14:textId="77777777" w:rsidR="00E215AD" w:rsidRPr="00340F50" w:rsidRDefault="00E215AD" w:rsidP="00E215AD">
      <w:pPr>
        <w:rPr>
          <w:rFonts w:ascii="Century Gothic" w:hAnsi="Century Gothic"/>
        </w:rPr>
      </w:pPr>
    </w:p>
    <w:p w14:paraId="25E96B2D" w14:textId="28D860A0" w:rsidR="00766587" w:rsidRDefault="00766587">
      <w:pPr>
        <w:rPr>
          <w:rFonts w:ascii="Century Gothic" w:eastAsia="Times New Roman" w:hAnsi="Century Gothic" w:cs="Times New Roman"/>
          <w:sz w:val="24"/>
          <w:szCs w:val="24"/>
          <w:lang w:val="fr-BE"/>
        </w:rPr>
      </w:pPr>
      <w:r>
        <w:rPr>
          <w:rFonts w:ascii="Century Gothic" w:eastAsia="Times New Roman" w:hAnsi="Century Gothic" w:cs="Times New Roman"/>
          <w:sz w:val="24"/>
          <w:szCs w:val="24"/>
          <w:lang w:val="fr-BE"/>
        </w:rPr>
        <w:br w:type="page"/>
      </w:r>
    </w:p>
    <w:p w14:paraId="6D2555FF" w14:textId="77777777" w:rsidR="00B90F43" w:rsidRDefault="00B90F43" w:rsidP="00B90F43">
      <w:p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7E117E2D" wp14:editId="2266181B">
            <wp:simplePos x="0" y="0"/>
            <wp:positionH relativeFrom="column">
              <wp:posOffset>-118745</wp:posOffset>
            </wp:positionH>
            <wp:positionV relativeFrom="paragraph">
              <wp:posOffset>-266700</wp:posOffset>
            </wp:positionV>
            <wp:extent cx="1460500" cy="1054100"/>
            <wp:effectExtent l="0" t="0" r="12700" b="1270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54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>Cours de français</w:t>
      </w:r>
    </w:p>
    <w:p w14:paraId="4C60FC57" w14:textId="77777777" w:rsidR="00B90F43" w:rsidRDefault="00B90F43" w:rsidP="00B90F43">
      <w:pPr>
        <w:jc w:val="right"/>
        <w:rPr>
          <w:rFonts w:ascii="Century Gothic" w:hAnsi="Century Gothic"/>
          <w:sz w:val="32"/>
          <w:szCs w:val="32"/>
        </w:rPr>
      </w:pPr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Total </w:t>
      </w:r>
      <w:proofErr w:type="gramStart"/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 xml:space="preserve">: </w:t>
      </w:r>
      <w:r>
        <w:rPr>
          <w:rFonts w:ascii="Century Gothic" w:hAnsi="Century Gothic"/>
          <w:sz w:val="32"/>
          <w:szCs w:val="32"/>
          <w:bdr w:val="single" w:sz="4" w:space="0" w:color="auto"/>
        </w:rPr>
        <w:t xml:space="preserve"> </w:t>
      </w:r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….</w:t>
      </w:r>
      <w:proofErr w:type="gramEnd"/>
      <w:r w:rsidRPr="009C0570">
        <w:rPr>
          <w:rFonts w:ascii="Century Gothic" w:hAnsi="Century Gothic"/>
          <w:sz w:val="32"/>
          <w:szCs w:val="32"/>
          <w:bdr w:val="single" w:sz="4" w:space="0" w:color="auto"/>
        </w:rPr>
        <w:t>/</w:t>
      </w:r>
      <w:r w:rsidRPr="00E31638">
        <w:rPr>
          <w:rFonts w:ascii="Century Gothic" w:hAnsi="Century Gothic"/>
          <w:sz w:val="32"/>
          <w:szCs w:val="32"/>
          <w:bdr w:val="single" w:sz="4" w:space="0" w:color="auto"/>
        </w:rPr>
        <w:t>50</w:t>
      </w:r>
    </w:p>
    <w:p w14:paraId="622131CF" w14:textId="77777777" w:rsidR="00B90F43" w:rsidRDefault="00B90F43" w:rsidP="00B90F43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Nom, prénom </w:t>
      </w:r>
      <w:proofErr w:type="gramStart"/>
      <w:r>
        <w:rPr>
          <w:rFonts w:ascii="Century Gothic" w:hAnsi="Century Gothic"/>
          <w:sz w:val="32"/>
          <w:szCs w:val="32"/>
        </w:rPr>
        <w:t>: ………………………………………….</w:t>
      </w:r>
      <w:proofErr w:type="gramEnd"/>
    </w:p>
    <w:p w14:paraId="2E80B063" w14:textId="6547B6CE" w:rsidR="00B90F43" w:rsidRDefault="00B90F43" w:rsidP="00B90F43">
      <w:pPr>
        <w:pBdr>
          <w:bottom w:val="single" w:sz="4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Classe : 4TT sciences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 xml:space="preserve">Date : …… </w:t>
      </w:r>
      <w:r w:rsidR="002459E1">
        <w:rPr>
          <w:rFonts w:ascii="Century Gothic" w:hAnsi="Century Gothic"/>
          <w:sz w:val="32"/>
          <w:szCs w:val="32"/>
        </w:rPr>
        <w:t>mai 20……</w:t>
      </w:r>
    </w:p>
    <w:p w14:paraId="48A0938E" w14:textId="77777777" w:rsidR="00B90F43" w:rsidRDefault="00B90F43" w:rsidP="00B90F43">
      <w:pPr>
        <w:shd w:val="clear" w:color="auto" w:fill="F2DBDB" w:themeFill="accent2" w:themeFillTint="33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Parcours 0 : Mon chef-</w:t>
      </w:r>
      <w:proofErr w:type="spellStart"/>
      <w:r>
        <w:rPr>
          <w:rFonts w:ascii="Century Gothic" w:hAnsi="Century Gothic"/>
          <w:sz w:val="32"/>
          <w:szCs w:val="32"/>
        </w:rPr>
        <w:t>d’oeuvre</w:t>
      </w:r>
      <w:proofErr w:type="spellEnd"/>
    </w:p>
    <w:p w14:paraId="53499443" w14:textId="77777777" w:rsidR="00B90F43" w:rsidRDefault="00B90F43" w:rsidP="00B90F43">
      <w:pPr>
        <w:shd w:val="clear" w:color="auto" w:fill="F2DBDB" w:themeFill="accent2" w:themeFillTint="33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Tâche finale certificative </w:t>
      </w:r>
    </w:p>
    <w:p w14:paraId="0FFF9EEA" w14:textId="77777777" w:rsidR="00AC1752" w:rsidRPr="00B53B2C" w:rsidRDefault="00AC1752" w:rsidP="00B53B2C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fr-B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6237"/>
        <w:gridCol w:w="1807"/>
      </w:tblGrid>
      <w:tr w:rsidR="00B90F43" w:rsidRPr="00B84C5E" w14:paraId="5F72ACAC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A490" w14:textId="77777777" w:rsidR="00B90F43" w:rsidRPr="00B84C5E" w:rsidRDefault="00B90F43" w:rsidP="00B90F43">
            <w:pPr>
              <w:pStyle w:val="TableauTitre2"/>
              <w:rPr>
                <w:rFonts w:ascii="Century Gothic" w:hAnsi="Century Gothic"/>
                <w:sz w:val="24"/>
                <w:szCs w:val="24"/>
              </w:rPr>
            </w:pPr>
            <w:r w:rsidRPr="00B84C5E">
              <w:rPr>
                <w:rFonts w:ascii="Century Gothic" w:hAnsi="Century Gothic"/>
                <w:sz w:val="24"/>
                <w:szCs w:val="24"/>
              </w:rPr>
              <w:t>Qualités attendues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F87C" w14:textId="0B3CFCBE" w:rsidR="00B90F43" w:rsidRPr="00B84C5E" w:rsidRDefault="00B90F43" w:rsidP="00B90F43">
            <w:pPr>
              <w:pStyle w:val="TableauTitre2"/>
              <w:rPr>
                <w:rFonts w:ascii="Century Gothic" w:hAnsi="Century Gothic"/>
                <w:sz w:val="24"/>
                <w:szCs w:val="24"/>
              </w:rPr>
            </w:pPr>
            <w:r w:rsidRPr="00B84C5E">
              <w:rPr>
                <w:rFonts w:ascii="Century Gothic" w:hAnsi="Century Gothic"/>
                <w:sz w:val="24"/>
                <w:szCs w:val="24"/>
              </w:rPr>
              <w:t>Je vérifie si</w:t>
            </w:r>
            <w:r w:rsidR="002459E1">
              <w:rPr>
                <w:rFonts w:ascii="Century Gothic" w:hAnsi="Century Gothic"/>
                <w:sz w:val="24"/>
                <w:szCs w:val="24"/>
              </w:rPr>
              <w:t xml:space="preserve"> tout va bien au niveau</w:t>
            </w:r>
            <w:r w:rsidRPr="00B84C5E"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9486" w14:textId="77777777" w:rsidR="00B90F43" w:rsidRPr="00B84C5E" w:rsidRDefault="00B90F43" w:rsidP="00B90F43">
            <w:pPr>
              <w:pStyle w:val="TableauTitre2"/>
              <w:rPr>
                <w:rFonts w:ascii="Century Gothic" w:hAnsi="Century Gothic"/>
                <w:sz w:val="24"/>
                <w:szCs w:val="24"/>
              </w:rPr>
            </w:pPr>
            <w:r w:rsidRPr="00B84C5E">
              <w:rPr>
                <w:rFonts w:ascii="Century Gothic" w:hAnsi="Century Gothic"/>
                <w:sz w:val="24"/>
                <w:szCs w:val="24"/>
              </w:rPr>
              <w:t>Points obtenus</w:t>
            </w:r>
          </w:p>
        </w:tc>
      </w:tr>
      <w:tr w:rsidR="00B90F43" w:rsidRPr="00B84C5E" w14:paraId="7ABC54D7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3413" w14:textId="50BACDE3" w:rsidR="00B90F43" w:rsidRPr="00B84C5E" w:rsidRDefault="00B90F43" w:rsidP="00B90F43">
            <w:pPr>
              <w:spacing w:before="120" w:after="120"/>
              <w:jc w:val="center"/>
              <w:rPr>
                <w:rFonts w:ascii="Century Gothic" w:hAnsi="Century Gothic"/>
                <w:noProof/>
                <w:color w:val="1F4E79"/>
              </w:rPr>
            </w:pPr>
            <w:r w:rsidRPr="00B84C5E">
              <w:rPr>
                <w:rFonts w:ascii="Century Gothic" w:hAnsi="Century Gothic"/>
                <w:noProof/>
              </w:rPr>
              <w:drawing>
                <wp:inline distT="0" distB="0" distL="0" distR="0" wp14:anchorId="037FF85D" wp14:editId="562E1C1B">
                  <wp:extent cx="922866" cy="713041"/>
                  <wp:effectExtent l="0" t="0" r="0" b="0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sibilité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25" cy="71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3B2C">
              <w:rPr>
                <w:rFonts w:ascii="Century Gothic" w:hAnsi="Century Gothic"/>
                <w:noProof/>
                <w:color w:val="1F4E79"/>
              </w:rPr>
              <w:t>/7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3062" w14:textId="5CC6E074" w:rsidR="00B90F43" w:rsidRPr="00B84C5E" w:rsidRDefault="00B90F43" w:rsidP="00B53B2C">
            <w:pPr>
              <w:pStyle w:val="TableauEnumration1"/>
              <w:numPr>
                <w:ilvl w:val="0"/>
                <w:numId w:val="0"/>
              </w:numPr>
              <w:ind w:left="284" w:hanging="81"/>
              <w:jc w:val="both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Graphique :</w:t>
            </w:r>
          </w:p>
          <w:p w14:paraId="38E9F180" w14:textId="015DA7D1" w:rsidR="00B90F43" w:rsidRDefault="00B90F43" w:rsidP="00B90F43">
            <w:pPr>
              <w:pStyle w:val="TableauEnumration1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</w:t>
            </w:r>
            <w:r w:rsidRPr="00B84C5E">
              <w:rPr>
                <w:rFonts w:ascii="Century Gothic" w:hAnsi="Century Gothic"/>
              </w:rPr>
              <w:t>ualité des images</w:t>
            </w:r>
            <w:r>
              <w:rPr>
                <w:rFonts w:ascii="Century Gothic" w:hAnsi="Century Gothic"/>
              </w:rPr>
              <w:t xml:space="preserve"> (photos, dessins…)</w:t>
            </w:r>
          </w:p>
          <w:p w14:paraId="76978019" w14:textId="4EDE7EF0" w:rsidR="00B90F43" w:rsidRDefault="00B90F43" w:rsidP="00B90F43">
            <w:pPr>
              <w:pStyle w:val="TableauEnumration1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Lisibilité de l’écriture ou de la typographie</w:t>
            </w:r>
          </w:p>
          <w:p w14:paraId="00FBAA30" w14:textId="4D582846" w:rsidR="00B90F43" w:rsidRPr="00B53B2C" w:rsidRDefault="00B90F43" w:rsidP="002459E1">
            <w:pPr>
              <w:pStyle w:val="TableauEnumration1"/>
              <w:numPr>
                <w:ilvl w:val="0"/>
                <w:numId w:val="0"/>
              </w:numPr>
              <w:ind w:left="720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513DE9CC" w14:textId="71DAF630" w:rsidR="002459E1" w:rsidRPr="00B84C5E" w:rsidRDefault="002459E1" w:rsidP="002459E1">
            <w:pPr>
              <w:pStyle w:val="TableauEnumration1"/>
              <w:numPr>
                <w:ilvl w:val="0"/>
                <w:numId w:val="0"/>
              </w:numPr>
              <w:ind w:left="170" w:hanging="17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(mon 1</w:t>
            </w:r>
            <w:r w:rsidRPr="002459E1">
              <w:rPr>
                <w:rFonts w:ascii="Century Gothic" w:hAnsi="Century Gothic"/>
                <w:vertAlign w:val="superscript"/>
              </w:rPr>
              <w:t>er</w:t>
            </w:r>
            <w:r>
              <w:rPr>
                <w:rFonts w:ascii="Century Gothic" w:hAnsi="Century Gothic"/>
              </w:rPr>
              <w:t xml:space="preserve"> jet doit être montré à mon professeur)</w:t>
            </w:r>
          </w:p>
          <w:p w14:paraId="01E2836F" w14:textId="77777777" w:rsidR="00B90F43" w:rsidRPr="00B53B2C" w:rsidRDefault="00B90F43" w:rsidP="00B53B2C">
            <w:pPr>
              <w:pStyle w:val="TableauEnumration1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FB2F" w14:textId="77777777" w:rsidR="00B90F43" w:rsidRPr="00B53B2C" w:rsidRDefault="00B90F43" w:rsidP="00B53B2C">
            <w:pPr>
              <w:spacing w:after="0" w:line="240" w:lineRule="auto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  <w:p w14:paraId="3BC0B84F" w14:textId="77777777" w:rsidR="00B90F43" w:rsidRPr="002459E1" w:rsidRDefault="00B90F43" w:rsidP="002459E1">
            <w:pPr>
              <w:jc w:val="right"/>
              <w:rPr>
                <w:rFonts w:ascii="Century Gothic" w:hAnsi="Century Gothic"/>
              </w:rPr>
            </w:pPr>
            <w:r w:rsidRPr="002459E1">
              <w:rPr>
                <w:rFonts w:ascii="Century Gothic" w:hAnsi="Century Gothic"/>
              </w:rPr>
              <w:t>/</w:t>
            </w:r>
            <w:r w:rsidR="002459E1" w:rsidRPr="002459E1">
              <w:rPr>
                <w:rFonts w:ascii="Century Gothic" w:hAnsi="Century Gothic"/>
              </w:rPr>
              <w:t>4</w:t>
            </w:r>
          </w:p>
          <w:p w14:paraId="44292D51" w14:textId="549DB634" w:rsidR="002459E1" w:rsidRPr="00B84C5E" w:rsidRDefault="002459E1" w:rsidP="00B53B2C">
            <w:pPr>
              <w:jc w:val="right"/>
              <w:rPr>
                <w:rFonts w:ascii="Century Gothic" w:hAnsi="Century Gothic"/>
              </w:rPr>
            </w:pPr>
            <w:r w:rsidRPr="002459E1">
              <w:rPr>
                <w:rFonts w:ascii="Century Gothic" w:hAnsi="Century Gothic"/>
              </w:rPr>
              <w:t>/3</w:t>
            </w:r>
          </w:p>
        </w:tc>
      </w:tr>
      <w:tr w:rsidR="00B90F43" w:rsidRPr="00B84C5E" w14:paraId="46571C5D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A2D6" w14:textId="297961A5" w:rsidR="00B90F43" w:rsidRPr="00B84C5E" w:rsidRDefault="00B90F43" w:rsidP="00B90F43">
            <w:pPr>
              <w:spacing w:before="120" w:after="120"/>
              <w:jc w:val="center"/>
              <w:rPr>
                <w:rFonts w:ascii="Century Gothic" w:hAnsi="Century Gothic"/>
                <w:noProof/>
                <w:color w:val="1F4E79"/>
              </w:rPr>
            </w:pPr>
            <w:r w:rsidRPr="00B84C5E">
              <w:rPr>
                <w:rFonts w:ascii="Century Gothic" w:hAnsi="Century Gothic"/>
                <w:noProof/>
                <w:color w:val="1F4E79"/>
              </w:rPr>
              <w:drawing>
                <wp:inline distT="0" distB="0" distL="0" distR="0" wp14:anchorId="282BFAA9" wp14:editId="3A3BFEB6">
                  <wp:extent cx="942975" cy="628249"/>
                  <wp:effectExtent l="0" t="0" r="0" b="635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Adobe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3B2C">
              <w:rPr>
                <w:rFonts w:ascii="Century Gothic" w:hAnsi="Century Gothic"/>
                <w:noProof/>
                <w:color w:val="1F4E79"/>
              </w:rPr>
              <w:t>/10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A06B" w14:textId="77777777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284"/>
              <w:jc w:val="both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Linguistique :</w:t>
            </w:r>
          </w:p>
          <w:p w14:paraId="6AA4F6F2" w14:textId="3DB8BAD3" w:rsidR="00B90F43" w:rsidRPr="00B84C5E" w:rsidRDefault="00B90F43" w:rsidP="00B90F43">
            <w:pPr>
              <w:pStyle w:val="TableauEnumration1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Langue : orthographe, conjugaison, grammaire, vocabulaire</w:t>
            </w:r>
            <w:r w:rsidR="002459E1">
              <w:rPr>
                <w:rFonts w:ascii="Century Gothic" w:hAnsi="Century Gothic"/>
              </w:rPr>
              <w:t>, structure des phrases</w:t>
            </w:r>
          </w:p>
          <w:p w14:paraId="56FF1AF0" w14:textId="3CB90F29" w:rsidR="00B90F43" w:rsidRPr="00B84C5E" w:rsidRDefault="002459E1" w:rsidP="002459E1">
            <w:pPr>
              <w:pStyle w:val="TableauEnumration1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(mon 1</w:t>
            </w:r>
            <w:r w:rsidRPr="002459E1">
              <w:rPr>
                <w:rFonts w:ascii="Century Gothic" w:hAnsi="Century Gothic"/>
                <w:vertAlign w:val="superscript"/>
              </w:rPr>
              <w:t>er</w:t>
            </w:r>
            <w:r>
              <w:rPr>
                <w:rFonts w:ascii="Century Gothic" w:hAnsi="Century Gothic"/>
              </w:rPr>
              <w:t xml:space="preserve"> jet doit être corrigé selon les remarques de mon professeur)</w:t>
            </w:r>
          </w:p>
          <w:p w14:paraId="13B94953" w14:textId="77777777" w:rsidR="00B90F43" w:rsidRPr="00B53B2C" w:rsidRDefault="00B90F43" w:rsidP="00B90F43">
            <w:pPr>
              <w:pStyle w:val="TableauEnumration1"/>
              <w:numPr>
                <w:ilvl w:val="0"/>
                <w:numId w:val="0"/>
              </w:numPr>
              <w:ind w:left="284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463EAA5A" w14:textId="77777777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284"/>
              <w:jc w:val="both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 xml:space="preserve">Sociale : </w:t>
            </w:r>
          </w:p>
          <w:p w14:paraId="6D1A172F" w14:textId="77777777" w:rsidR="00B90F43" w:rsidRDefault="00B90F43" w:rsidP="00B90F43">
            <w:pPr>
              <w:pStyle w:val="TableauEnumration1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Règles typographiques (espaces…)</w:t>
            </w:r>
          </w:p>
          <w:p w14:paraId="228773C2" w14:textId="467A3E50" w:rsidR="002459E1" w:rsidRPr="00B84C5E" w:rsidRDefault="002459E1" w:rsidP="00B90F43">
            <w:pPr>
              <w:pStyle w:val="TableauEnumration1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Soin général (je suis fier de présenter mon chef-d’œuvre lors des PO)</w:t>
            </w:r>
          </w:p>
          <w:p w14:paraId="44681AA0" w14:textId="5AB5642B" w:rsidR="00B90F43" w:rsidRPr="00B53B2C" w:rsidRDefault="00B90F43" w:rsidP="002459E1">
            <w:pPr>
              <w:pStyle w:val="TableauEnumration1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510D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</w:p>
          <w:p w14:paraId="677C5343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/8</w:t>
            </w:r>
          </w:p>
          <w:p w14:paraId="4FA4EF6F" w14:textId="77777777" w:rsidR="00B90F43" w:rsidRPr="002459E1" w:rsidRDefault="00B90F43" w:rsidP="00B90F4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8250F7" w14:textId="77777777" w:rsidR="00B90F43" w:rsidRDefault="00B90F43" w:rsidP="00B90F43">
            <w:pPr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/2</w:t>
            </w:r>
          </w:p>
          <w:p w14:paraId="1686A43B" w14:textId="0FD828A4" w:rsidR="00B90F43" w:rsidRPr="00B84C5E" w:rsidRDefault="002459E1" w:rsidP="002459E1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 ou -10</w:t>
            </w:r>
          </w:p>
        </w:tc>
      </w:tr>
      <w:tr w:rsidR="00B90F43" w:rsidRPr="00B84C5E" w14:paraId="754F3505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E6B7" w14:textId="41F9104D" w:rsidR="00B90F43" w:rsidRPr="00B84C5E" w:rsidRDefault="00B90F43" w:rsidP="00B90F43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  <w:noProof/>
                <w:color w:val="1F4E79"/>
              </w:rPr>
              <w:drawing>
                <wp:inline distT="0" distB="0" distL="0" distR="0" wp14:anchorId="2AA75360" wp14:editId="703659BF">
                  <wp:extent cx="905025" cy="793852"/>
                  <wp:effectExtent l="0" t="0" r="9525" b="6350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Adobe System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0"/>
                          <a:stretch/>
                        </pic:blipFill>
                        <pic:spPr bwMode="auto">
                          <a:xfrm>
                            <a:off x="0" y="0"/>
                            <a:ext cx="908458" cy="79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3B2C">
              <w:rPr>
                <w:rFonts w:ascii="Century Gothic" w:hAnsi="Century Gothic"/>
              </w:rPr>
              <w:t>/15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C688" w14:textId="77777777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Densité de l’information :</w:t>
            </w:r>
          </w:p>
          <w:p w14:paraId="3BEF3742" w14:textId="6591D997" w:rsidR="00B90F43" w:rsidRPr="00B84C5E" w:rsidRDefault="002459E1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Cibler</w:t>
            </w:r>
            <w:r w:rsidR="00B90F43" w:rsidRPr="00B84C5E">
              <w:rPr>
                <w:rFonts w:ascii="Century Gothic" w:hAnsi="Century Gothic"/>
              </w:rPr>
              <w:t xml:space="preserve"> les informations pertinentes </w:t>
            </w:r>
            <w:r>
              <w:rPr>
                <w:rFonts w:ascii="Century Gothic" w:hAnsi="Century Gothic"/>
              </w:rPr>
              <w:t>en fonction du type de chef-d’œuvre choisi</w:t>
            </w:r>
          </w:p>
          <w:p w14:paraId="6327AF5F" w14:textId="27467E1E" w:rsidR="00B90F43" w:rsidRPr="00B84C5E" w:rsidRDefault="002459E1" w:rsidP="002459E1">
            <w:pPr>
              <w:pStyle w:val="TableauEnumration1"/>
              <w:numPr>
                <w:ilvl w:val="0"/>
                <w:numId w:val="0"/>
              </w:numPr>
              <w:ind w:left="3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(mon professeur m’a aiguillé en cours d’année)</w:t>
            </w:r>
          </w:p>
          <w:p w14:paraId="047FCBE6" w14:textId="77777777" w:rsidR="00B90F43" w:rsidRPr="00B53B2C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  <w:sz w:val="16"/>
                <w:szCs w:val="16"/>
              </w:rPr>
            </w:pPr>
          </w:p>
          <w:p w14:paraId="35BDD7C0" w14:textId="77777777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Organisation de l’information :</w:t>
            </w:r>
          </w:p>
          <w:p w14:paraId="4F0AA622" w14:textId="72AA50FB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- </w:t>
            </w:r>
            <w:r w:rsidR="002459E1">
              <w:rPr>
                <w:rFonts w:ascii="Century Gothic" w:hAnsi="Century Gothic"/>
              </w:rPr>
              <w:t>Organiser logiquement les contenus (pages, dias, parties…)</w:t>
            </w:r>
          </w:p>
          <w:p w14:paraId="61949C48" w14:textId="77777777" w:rsidR="00B90F43" w:rsidRPr="00B53B2C" w:rsidRDefault="00B90F43" w:rsidP="002459E1">
            <w:pPr>
              <w:pStyle w:val="TableauEnumration1"/>
              <w:numPr>
                <w:ilvl w:val="0"/>
                <w:numId w:val="0"/>
              </w:numPr>
              <w:rPr>
                <w:rFonts w:ascii="Century Gothic" w:hAnsi="Century Gothic"/>
                <w:sz w:val="16"/>
                <w:szCs w:val="16"/>
              </w:rPr>
            </w:pPr>
          </w:p>
          <w:p w14:paraId="1D3C5132" w14:textId="77777777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Cohérence textuelle :</w:t>
            </w:r>
          </w:p>
          <w:p w14:paraId="2E03B93E" w14:textId="783DD891" w:rsidR="00B90F43" w:rsidRPr="00B84C5E" w:rsidRDefault="00B90F43" w:rsidP="00B90F43">
            <w:pPr>
              <w:pStyle w:val="TableauEnumration1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Pr="00B84C5E">
              <w:rPr>
                <w:rFonts w:ascii="Century Gothic" w:hAnsi="Century Gothic"/>
              </w:rPr>
              <w:t>exte en JE</w:t>
            </w:r>
            <w:r w:rsidR="002459E1">
              <w:rPr>
                <w:rFonts w:ascii="Century Gothic" w:hAnsi="Century Gothic"/>
              </w:rPr>
              <w:t xml:space="preserve"> ou IL selon les besoins</w:t>
            </w:r>
          </w:p>
          <w:p w14:paraId="5FE63D56" w14:textId="1C757723" w:rsidR="00B90F43" w:rsidRPr="00B84C5E" w:rsidRDefault="002459E1" w:rsidP="00B90F43">
            <w:pPr>
              <w:pStyle w:val="TableauEnumration1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Titres, sous-titres, paragraphes, a</w:t>
            </w:r>
            <w:r w:rsidR="00B90F43" w:rsidRPr="00B84C5E">
              <w:rPr>
                <w:rFonts w:ascii="Century Gothic" w:hAnsi="Century Gothic"/>
              </w:rPr>
              <w:t>linéas et connecteurs logiques</w:t>
            </w:r>
            <w:r>
              <w:rPr>
                <w:rFonts w:ascii="Century Gothic" w:hAnsi="Century Gothic"/>
              </w:rPr>
              <w:t xml:space="preserve"> selon les besoins</w:t>
            </w:r>
          </w:p>
          <w:p w14:paraId="142EACCA" w14:textId="77777777" w:rsidR="00B90F43" w:rsidRPr="00B53B2C" w:rsidRDefault="00B90F43" w:rsidP="002459E1">
            <w:pPr>
              <w:pStyle w:val="TableauEnumration1"/>
              <w:numPr>
                <w:ilvl w:val="0"/>
                <w:numId w:val="0"/>
              </w:num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7695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</w:p>
          <w:p w14:paraId="7C7D0A9E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</w:t>
            </w:r>
            <w:r>
              <w:rPr>
                <w:rFonts w:ascii="Century Gothic" w:hAnsi="Century Gothic"/>
              </w:rPr>
              <w:t>8</w:t>
            </w:r>
          </w:p>
          <w:p w14:paraId="640D3D17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</w:p>
          <w:p w14:paraId="6AED988F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</w:t>
            </w:r>
            <w:r>
              <w:rPr>
                <w:rFonts w:ascii="Century Gothic" w:hAnsi="Century Gothic"/>
              </w:rPr>
              <w:t>2</w:t>
            </w:r>
          </w:p>
          <w:p w14:paraId="380293CB" w14:textId="77777777" w:rsidR="00B90F43" w:rsidRPr="00B53B2C" w:rsidRDefault="00B90F43" w:rsidP="00B90F43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</w:p>
          <w:p w14:paraId="55ECB7AC" w14:textId="77777777" w:rsidR="00B90F43" w:rsidRPr="00B84C5E" w:rsidRDefault="00B90F43" w:rsidP="00B90F43">
            <w:pPr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/5</w:t>
            </w:r>
          </w:p>
        </w:tc>
      </w:tr>
      <w:tr w:rsidR="00B90F43" w:rsidRPr="00B84C5E" w14:paraId="1533D09D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0476" w14:textId="0AF3214F" w:rsidR="00B90F43" w:rsidRPr="00B84C5E" w:rsidRDefault="00B90F43" w:rsidP="00B90F43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  <w:noProof/>
                <w:color w:val="1F4E79"/>
              </w:rPr>
              <w:drawing>
                <wp:inline distT="0" distB="0" distL="0" distR="0" wp14:anchorId="701DE65A" wp14:editId="461AEF2D">
                  <wp:extent cx="892934" cy="766386"/>
                  <wp:effectExtent l="0" t="0" r="2540" b="0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Adobe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34" cy="7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3B2C">
              <w:rPr>
                <w:rFonts w:ascii="Century Gothic" w:hAnsi="Century Gothic"/>
              </w:rPr>
              <w:t>/22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289E" w14:textId="0156A808" w:rsidR="00B90F43" w:rsidRPr="00B84C5E" w:rsidRDefault="00B90F43" w:rsidP="00B90F43">
            <w:pPr>
              <w:pStyle w:val="TableauEnumration1"/>
              <w:numPr>
                <w:ilvl w:val="0"/>
                <w:numId w:val="0"/>
              </w:numPr>
              <w:ind w:left="170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 xml:space="preserve">Adéquation </w:t>
            </w:r>
            <w:r w:rsidR="00B53B2C">
              <w:rPr>
                <w:rFonts w:ascii="Century Gothic" w:hAnsi="Century Gothic"/>
              </w:rPr>
              <w:t xml:space="preserve">au type de chef-d’œuvre choisi </w:t>
            </w:r>
            <w:r w:rsidRPr="00B84C5E">
              <w:rPr>
                <w:rFonts w:ascii="Century Gothic" w:hAnsi="Century Gothic"/>
              </w:rPr>
              <w:t>: (contenus)</w:t>
            </w:r>
          </w:p>
          <w:p w14:paraId="42BCF1B7" w14:textId="1D6B0021" w:rsidR="00B90F43" w:rsidRPr="00B53B2C" w:rsidRDefault="00B1249A" w:rsidP="002459E1">
            <w:pPr>
              <w:pStyle w:val="TableauEnumration1"/>
              <w:numPr>
                <w:ilvl w:val="0"/>
                <w:numId w:val="0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Sans doute que certains ont pris place dans la farde de traces et non sur le chef d’oeuvre</w:t>
            </w:r>
          </w:p>
          <w:p w14:paraId="6591DBC9" w14:textId="2D3B29B5" w:rsidR="00B90F43" w:rsidRPr="00B84C5E" w:rsidRDefault="00B90F43" w:rsidP="00B90F43">
            <w:pPr>
              <w:pStyle w:val="TableauEnumration1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Biographie</w:t>
            </w:r>
            <w:r w:rsidR="002459E1">
              <w:rPr>
                <w:rFonts w:ascii="Century Gothic" w:hAnsi="Century Gothic"/>
              </w:rPr>
              <w:t xml:space="preserve"> de l’auteur</w:t>
            </w:r>
            <w:r w:rsidR="00B53B2C">
              <w:rPr>
                <w:rFonts w:ascii="Century Gothic" w:hAnsi="Century Gothic"/>
              </w:rPr>
              <w:t xml:space="preserve"> (recherche internet et interview)</w:t>
            </w:r>
          </w:p>
          <w:p w14:paraId="27A993D9" w14:textId="6D61D9FE" w:rsidR="00B90F43" w:rsidRPr="00B84C5E" w:rsidRDefault="002459E1" w:rsidP="00B90F43">
            <w:pPr>
              <w:pStyle w:val="TableauEnumration1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Résumé</w:t>
            </w:r>
            <w:r w:rsidR="00B53B2C">
              <w:rPr>
                <w:rFonts w:ascii="Century Gothic" w:hAnsi="Century Gothic"/>
              </w:rPr>
              <w:t xml:space="preserve"> (apéritif ou complet avec schéma narratif ou non)</w:t>
            </w:r>
          </w:p>
          <w:p w14:paraId="2F99BFE7" w14:textId="5DF4E27A" w:rsidR="00B90F43" w:rsidRPr="00B84C5E" w:rsidRDefault="002459E1" w:rsidP="00B90F43">
            <w:pPr>
              <w:pStyle w:val="TableauEnumration1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Avis personnel</w:t>
            </w:r>
            <w:r w:rsidR="00B53B2C">
              <w:rPr>
                <w:rFonts w:ascii="Century Gothic" w:hAnsi="Century Gothic"/>
              </w:rPr>
              <w:t xml:space="preserve"> </w:t>
            </w:r>
          </w:p>
          <w:p w14:paraId="68A6E356" w14:textId="2653BAEB" w:rsidR="00B90F43" w:rsidRDefault="00B53B2C" w:rsidP="00B90F43">
            <w:pPr>
              <w:pStyle w:val="TableauEnumration1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Illustrations</w:t>
            </w:r>
          </w:p>
          <w:p w14:paraId="7F914A25" w14:textId="085EEFB3" w:rsidR="00B90F43" w:rsidRPr="00B1249A" w:rsidRDefault="00B53B2C" w:rsidP="00B1249A">
            <w:pPr>
              <w:pStyle w:val="TableauEnumration1"/>
              <w:numPr>
                <w:ilvl w:val="0"/>
                <w:numId w:val="6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Autres :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503E" w14:textId="77777777" w:rsidR="00B53B2C" w:rsidRDefault="00B53B2C" w:rsidP="00B90F43">
            <w:pPr>
              <w:spacing w:after="0"/>
              <w:jc w:val="right"/>
              <w:rPr>
                <w:rFonts w:ascii="Century Gothic" w:hAnsi="Century Gothic"/>
              </w:rPr>
            </w:pPr>
          </w:p>
          <w:p w14:paraId="2CF0ACA9" w14:textId="77777777" w:rsidR="00B1249A" w:rsidRDefault="00B1249A" w:rsidP="00B90F43">
            <w:pPr>
              <w:spacing w:after="0"/>
              <w:jc w:val="right"/>
              <w:rPr>
                <w:rFonts w:ascii="Century Gothic" w:hAnsi="Century Gothic"/>
              </w:rPr>
            </w:pPr>
          </w:p>
          <w:p w14:paraId="5564173D" w14:textId="77777777" w:rsidR="00B90F43" w:rsidRPr="00B84C5E" w:rsidRDefault="00B90F43" w:rsidP="00B90F43">
            <w:pPr>
              <w:spacing w:after="0"/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/8</w:t>
            </w:r>
          </w:p>
          <w:p w14:paraId="7BDC58EC" w14:textId="1A07A103" w:rsidR="00B90F43" w:rsidRPr="00B84C5E" w:rsidRDefault="00B90F43" w:rsidP="00B90F43">
            <w:pPr>
              <w:spacing w:after="0"/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</w:t>
            </w:r>
            <w:r w:rsidR="00B1249A">
              <w:rPr>
                <w:rFonts w:ascii="Century Gothic" w:hAnsi="Century Gothic"/>
              </w:rPr>
              <w:t>6</w:t>
            </w:r>
          </w:p>
          <w:p w14:paraId="4F4C46CD" w14:textId="28A7756C" w:rsidR="00B90F43" w:rsidRPr="00B84C5E" w:rsidRDefault="00B90F43" w:rsidP="00B90F43">
            <w:pPr>
              <w:spacing w:after="0"/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</w:t>
            </w:r>
            <w:r w:rsidR="00B1249A">
              <w:rPr>
                <w:rFonts w:ascii="Century Gothic" w:hAnsi="Century Gothic"/>
              </w:rPr>
              <w:t>6</w:t>
            </w:r>
          </w:p>
          <w:p w14:paraId="3C45040F" w14:textId="77777777" w:rsidR="00B90F43" w:rsidRPr="00B84C5E" w:rsidRDefault="00B90F43" w:rsidP="00B90F43">
            <w:pPr>
              <w:spacing w:after="0"/>
              <w:jc w:val="right"/>
              <w:rPr>
                <w:rFonts w:ascii="Century Gothic" w:hAnsi="Century Gothic"/>
              </w:rPr>
            </w:pPr>
            <w:r w:rsidRPr="00B84C5E">
              <w:rPr>
                <w:rFonts w:ascii="Century Gothic" w:hAnsi="Century Gothic"/>
              </w:rPr>
              <w:t>/2</w:t>
            </w:r>
          </w:p>
          <w:p w14:paraId="129C674E" w14:textId="3D1E51C9" w:rsidR="00B90F43" w:rsidRPr="00B84C5E" w:rsidRDefault="00B53B2C" w:rsidP="00B1249A">
            <w:pPr>
              <w:spacing w:after="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+…..</w:t>
            </w:r>
          </w:p>
        </w:tc>
      </w:tr>
      <w:tr w:rsidR="00B90F43" w:rsidRPr="00C87C1C" w14:paraId="28ECE750" w14:textId="77777777" w:rsidTr="002459E1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D020" w14:textId="77777777" w:rsidR="00B90F43" w:rsidRPr="00C87C1C" w:rsidRDefault="00B90F43" w:rsidP="00B90F43">
            <w:pPr>
              <w:spacing w:before="120" w:after="120"/>
              <w:jc w:val="center"/>
              <w:rPr>
                <w:rFonts w:ascii="Century Gothic" w:hAnsi="Century Gothic"/>
                <w:noProof/>
                <w:color w:val="1F4E79"/>
                <w:sz w:val="36"/>
                <w:szCs w:val="36"/>
              </w:rPr>
            </w:pPr>
            <w:r w:rsidRPr="00C87C1C">
              <w:rPr>
                <w:rFonts w:ascii="Century Gothic" w:hAnsi="Century Gothic"/>
                <w:noProof/>
                <w:color w:val="1F4E79"/>
                <w:sz w:val="36"/>
                <w:szCs w:val="36"/>
              </w:rPr>
              <w:t>Total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6B8F" w14:textId="77777777" w:rsidR="00B90F43" w:rsidRPr="00C87C1C" w:rsidRDefault="00B90F43" w:rsidP="00B90F43">
            <w:pPr>
              <w:pStyle w:val="TableauEnumration1"/>
              <w:numPr>
                <w:ilvl w:val="0"/>
                <w:numId w:val="0"/>
              </w:numPr>
              <w:rPr>
                <w:rFonts w:ascii="Century Gothic" w:hAnsi="Century Gothic"/>
                <w:sz w:val="36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4A9B" w14:textId="77777777" w:rsidR="00B90F43" w:rsidRPr="00C87C1C" w:rsidRDefault="00B90F43" w:rsidP="00B90F43">
            <w:pPr>
              <w:jc w:val="right"/>
              <w:rPr>
                <w:rFonts w:ascii="Century Gothic" w:hAnsi="Century Gothic"/>
                <w:sz w:val="36"/>
                <w:szCs w:val="36"/>
              </w:rPr>
            </w:pPr>
            <w:r w:rsidRPr="00C87C1C">
              <w:rPr>
                <w:rFonts w:ascii="Century Gothic" w:hAnsi="Century Gothic"/>
                <w:sz w:val="36"/>
                <w:szCs w:val="36"/>
              </w:rPr>
              <w:t>/50</w:t>
            </w:r>
          </w:p>
        </w:tc>
      </w:tr>
    </w:tbl>
    <w:p w14:paraId="67E08776" w14:textId="77777777" w:rsidR="00766587" w:rsidRPr="00C87C1C" w:rsidRDefault="00766587" w:rsidP="00C87C1C">
      <w:pPr>
        <w:rPr>
          <w:rFonts w:ascii="Century Gothic" w:eastAsia="Times New Roman" w:hAnsi="Century Gothic" w:cs="Times New Roman"/>
          <w:sz w:val="6"/>
          <w:szCs w:val="6"/>
          <w:lang w:val="fr-BE"/>
        </w:rPr>
      </w:pPr>
    </w:p>
    <w:sectPr w:rsidR="00766587" w:rsidRPr="00C87C1C" w:rsidSect="00C87C1C">
      <w:type w:val="continuous"/>
      <w:pgSz w:w="11906" w:h="16838"/>
      <w:pgMar w:top="851" w:right="1133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31A5C" w14:textId="77777777" w:rsidR="00C03663" w:rsidRDefault="00C03663" w:rsidP="001D3D33">
      <w:pPr>
        <w:spacing w:after="0" w:line="240" w:lineRule="auto"/>
      </w:pPr>
      <w:r>
        <w:separator/>
      </w:r>
    </w:p>
  </w:endnote>
  <w:endnote w:type="continuationSeparator" w:id="0">
    <w:p w14:paraId="4F003794" w14:textId="77777777" w:rsidR="00C03663" w:rsidRDefault="00C03663" w:rsidP="001D3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ont272">
    <w:altName w:val="Times New Roman"/>
    <w:panose1 w:val="00000000000000000000"/>
    <w:charset w:val="00"/>
    <w:family w:val="auto"/>
    <w:notTrueType/>
    <w:pitch w:val="default"/>
    <w:sig w:usb0="00000000" w:usb1="00000000" w:usb2="01090002" w:usb3="0000024B" w:csb0="0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4CE1C" w14:textId="77777777" w:rsidR="00C03663" w:rsidRDefault="00C03663" w:rsidP="005755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083724E" w14:textId="77777777" w:rsidR="00C03663" w:rsidRDefault="00C03663" w:rsidP="005755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3F5B9" w14:textId="77777777" w:rsidR="00C03663" w:rsidRDefault="00C03663" w:rsidP="005755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1597C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656B266C" w14:textId="167A8D9D" w:rsidR="00C03663" w:rsidRPr="001D3D33" w:rsidRDefault="00C03663" w:rsidP="00575540">
    <w:pPr>
      <w:pStyle w:val="Pieddepage"/>
      <w:pBdr>
        <w:top w:val="thinThickSmallGap" w:sz="24" w:space="1" w:color="622423" w:themeColor="accent2" w:themeShade="7F"/>
      </w:pBdr>
      <w:ind w:right="360"/>
      <w:rPr>
        <w:rFonts w:ascii="Century Gothic" w:hAnsi="Century Gothic"/>
      </w:rPr>
    </w:pPr>
    <w:r w:rsidRPr="001D3D33">
      <w:rPr>
        <w:rFonts w:ascii="Century Gothic" w:hAnsi="Century Gothic"/>
      </w:rPr>
      <w:t>F</w:t>
    </w:r>
    <w:r>
      <w:rPr>
        <w:rFonts w:ascii="Century Gothic" w:hAnsi="Century Gothic"/>
      </w:rPr>
      <w:t>rançais 4TT – Parcours 0  – Mon chef-</w:t>
    </w:r>
    <w:proofErr w:type="spellStart"/>
    <w:r>
      <w:rPr>
        <w:rFonts w:ascii="Century Gothic" w:hAnsi="Century Gothic"/>
      </w:rPr>
      <w:t>d’oeuvre</w:t>
    </w:r>
    <w:proofErr w:type="spellEnd"/>
    <w:r w:rsidRPr="001D3D33">
      <w:rPr>
        <w:rFonts w:ascii="Century Gothic" w:hAnsi="Century Gothic"/>
      </w:rPr>
      <w:ptab w:relativeTo="margin" w:alignment="right" w:leader="none"/>
    </w:r>
    <w:r>
      <w:rPr>
        <w:rFonts w:ascii="Century Gothic" w:hAnsi="Century Gothic"/>
      </w:rPr>
      <w:t xml:space="preserve">Page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FDF61" w14:textId="77777777" w:rsidR="00C03663" w:rsidRDefault="00C03663" w:rsidP="001D3D33">
      <w:pPr>
        <w:spacing w:after="0" w:line="240" w:lineRule="auto"/>
      </w:pPr>
      <w:r>
        <w:separator/>
      </w:r>
    </w:p>
  </w:footnote>
  <w:footnote w:type="continuationSeparator" w:id="0">
    <w:p w14:paraId="42930B98" w14:textId="77777777" w:rsidR="00C03663" w:rsidRDefault="00C03663" w:rsidP="001D3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20345"/>
    <w:multiLevelType w:val="singleLevel"/>
    <w:tmpl w:val="FE62C3CE"/>
    <w:lvl w:ilvl="0">
      <w:start w:val="1"/>
      <w:numFmt w:val="bullet"/>
      <w:pStyle w:val="TableauEnumration2"/>
      <w:lvlText w:val="-"/>
      <w:lvlJc w:val="left"/>
      <w:pPr>
        <w:tabs>
          <w:tab w:val="num" w:pos="284"/>
        </w:tabs>
        <w:ind w:left="284" w:hanging="142"/>
      </w:pPr>
      <w:rPr>
        <w:rFonts w:ascii="font272" w:hAnsi="font272" w:hint="default"/>
      </w:rPr>
    </w:lvl>
  </w:abstractNum>
  <w:abstractNum w:abstractNumId="1">
    <w:nsid w:val="3CD32A50"/>
    <w:multiLevelType w:val="singleLevel"/>
    <w:tmpl w:val="765E8DEC"/>
    <w:lvl w:ilvl="0">
      <w:start w:val="4"/>
      <w:numFmt w:val="bullet"/>
      <w:pStyle w:val="Enumration2"/>
      <w:lvlText w:val="-"/>
      <w:lvlJc w:val="left"/>
      <w:pPr>
        <w:tabs>
          <w:tab w:val="num" w:pos="814"/>
        </w:tabs>
        <w:ind w:left="680" w:hanging="226"/>
      </w:pPr>
      <w:rPr>
        <w:rFonts w:ascii="Arial" w:hAnsi="Arial" w:hint="default"/>
      </w:rPr>
    </w:lvl>
  </w:abstractNum>
  <w:abstractNum w:abstractNumId="2">
    <w:nsid w:val="4C8E1F70"/>
    <w:multiLevelType w:val="hybridMultilevel"/>
    <w:tmpl w:val="1F9E7A98"/>
    <w:lvl w:ilvl="0" w:tplc="38929B2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80D73"/>
    <w:multiLevelType w:val="singleLevel"/>
    <w:tmpl w:val="279C10A0"/>
    <w:lvl w:ilvl="0">
      <w:start w:val="1"/>
      <w:numFmt w:val="bullet"/>
      <w:pStyle w:val="TableauEnumration1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</w:abstractNum>
  <w:abstractNum w:abstractNumId="4">
    <w:nsid w:val="5D3C0713"/>
    <w:multiLevelType w:val="hybridMultilevel"/>
    <w:tmpl w:val="03009A62"/>
    <w:lvl w:ilvl="0" w:tplc="B17EBF6C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24C90"/>
    <w:multiLevelType w:val="hybridMultilevel"/>
    <w:tmpl w:val="0D8624A4"/>
    <w:lvl w:ilvl="0" w:tplc="5F3AB31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764"/>
    <w:rsid w:val="0001597C"/>
    <w:rsid w:val="00036D07"/>
    <w:rsid w:val="00085764"/>
    <w:rsid w:val="000E2564"/>
    <w:rsid w:val="00103995"/>
    <w:rsid w:val="001403B9"/>
    <w:rsid w:val="00151A0F"/>
    <w:rsid w:val="00156254"/>
    <w:rsid w:val="001762B4"/>
    <w:rsid w:val="001D3D33"/>
    <w:rsid w:val="002459E1"/>
    <w:rsid w:val="00271EFC"/>
    <w:rsid w:val="00295764"/>
    <w:rsid w:val="002C55E2"/>
    <w:rsid w:val="00304448"/>
    <w:rsid w:val="00325464"/>
    <w:rsid w:val="003F680A"/>
    <w:rsid w:val="00461D25"/>
    <w:rsid w:val="00540D44"/>
    <w:rsid w:val="00575540"/>
    <w:rsid w:val="005B57F9"/>
    <w:rsid w:val="00637F73"/>
    <w:rsid w:val="006D2D02"/>
    <w:rsid w:val="0072316E"/>
    <w:rsid w:val="00766587"/>
    <w:rsid w:val="00786DBB"/>
    <w:rsid w:val="00805835"/>
    <w:rsid w:val="008A4277"/>
    <w:rsid w:val="008E47F5"/>
    <w:rsid w:val="00907B3F"/>
    <w:rsid w:val="00960D28"/>
    <w:rsid w:val="009C30C1"/>
    <w:rsid w:val="009E28FD"/>
    <w:rsid w:val="00A4331D"/>
    <w:rsid w:val="00AA68C6"/>
    <w:rsid w:val="00AC1752"/>
    <w:rsid w:val="00AC56AC"/>
    <w:rsid w:val="00AF6864"/>
    <w:rsid w:val="00B1249A"/>
    <w:rsid w:val="00B53B2C"/>
    <w:rsid w:val="00B90F43"/>
    <w:rsid w:val="00BA6648"/>
    <w:rsid w:val="00BB5154"/>
    <w:rsid w:val="00C03663"/>
    <w:rsid w:val="00C71FF7"/>
    <w:rsid w:val="00C772C8"/>
    <w:rsid w:val="00C87C1C"/>
    <w:rsid w:val="00CC72B0"/>
    <w:rsid w:val="00D57C7D"/>
    <w:rsid w:val="00D773B5"/>
    <w:rsid w:val="00DE081A"/>
    <w:rsid w:val="00DF337C"/>
    <w:rsid w:val="00E215AD"/>
    <w:rsid w:val="00E72876"/>
    <w:rsid w:val="00EF21E0"/>
    <w:rsid w:val="00F425D5"/>
    <w:rsid w:val="00FD1CFB"/>
    <w:rsid w:val="00FF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E6F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8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FF40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F40AC"/>
    <w:pPr>
      <w:ind w:left="720"/>
      <w:contextualSpacing/>
    </w:pPr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0A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D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3D33"/>
  </w:style>
  <w:style w:type="paragraph" w:styleId="Pieddepage">
    <w:name w:val="footer"/>
    <w:basedOn w:val="Normal"/>
    <w:link w:val="PieddepageCar"/>
    <w:uiPriority w:val="99"/>
    <w:unhideWhenUsed/>
    <w:rsid w:val="001D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3D33"/>
  </w:style>
  <w:style w:type="character" w:styleId="Lienhypertexte">
    <w:name w:val="Hyperlink"/>
    <w:basedOn w:val="Policepardfaut"/>
    <w:uiPriority w:val="99"/>
    <w:semiHidden/>
    <w:unhideWhenUsed/>
    <w:rsid w:val="00103995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575540"/>
  </w:style>
  <w:style w:type="paragraph" w:customStyle="1" w:styleId="TableauTitre2">
    <w:name w:val="Tableau_Titre2"/>
    <w:basedOn w:val="Normal"/>
    <w:link w:val="TableauTitre2Car"/>
    <w:rsid w:val="00E215AD"/>
    <w:pPr>
      <w:spacing w:before="100" w:after="100" w:line="240" w:lineRule="auto"/>
      <w:jc w:val="center"/>
    </w:pPr>
    <w:rPr>
      <w:rFonts w:ascii="Arial" w:eastAsia="Times New Roman" w:hAnsi="Arial" w:cs="Times New Roman"/>
      <w:smallCaps/>
      <w:sz w:val="18"/>
      <w:szCs w:val="20"/>
      <w:lang w:val="fr-BE"/>
    </w:rPr>
  </w:style>
  <w:style w:type="character" w:customStyle="1" w:styleId="TableauTitre2Car">
    <w:name w:val="Tableau_Titre2 Car"/>
    <w:link w:val="TableauTitre2"/>
    <w:locked/>
    <w:rsid w:val="00E215AD"/>
    <w:rPr>
      <w:rFonts w:ascii="Arial" w:eastAsia="Times New Roman" w:hAnsi="Arial" w:cs="Times New Roman"/>
      <w:smallCaps/>
      <w:sz w:val="18"/>
      <w:szCs w:val="20"/>
      <w:lang w:val="fr-BE"/>
    </w:rPr>
  </w:style>
  <w:style w:type="paragraph" w:customStyle="1" w:styleId="TableauTitre3">
    <w:name w:val="Tableau_Titre3"/>
    <w:basedOn w:val="TableauTitre2"/>
    <w:rsid w:val="00E215AD"/>
    <w:rPr>
      <w:i/>
      <w:iCs/>
      <w:smallCaps w:val="0"/>
      <w:szCs w:val="18"/>
    </w:rPr>
  </w:style>
  <w:style w:type="paragraph" w:customStyle="1" w:styleId="TableauEnumration1">
    <w:name w:val="Tableau_Enumération1"/>
    <w:basedOn w:val="Normal"/>
    <w:link w:val="TableauEnumration1Car"/>
    <w:rsid w:val="00E215AD"/>
    <w:pPr>
      <w:numPr>
        <w:numId w:val="4"/>
      </w:numPr>
      <w:tabs>
        <w:tab w:val="left" w:pos="567"/>
      </w:tabs>
      <w:spacing w:after="40" w:line="240" w:lineRule="auto"/>
    </w:pPr>
    <w:rPr>
      <w:rFonts w:ascii="Calibri" w:eastAsia="Times New Roman" w:hAnsi="Calibri" w:cs="Times New Roman"/>
      <w:sz w:val="18"/>
      <w:szCs w:val="18"/>
      <w:lang w:val="fr-BE"/>
    </w:rPr>
  </w:style>
  <w:style w:type="character" w:customStyle="1" w:styleId="TableauEnumration1Car">
    <w:name w:val="Tableau_Enumération1 Car"/>
    <w:link w:val="TableauEnumration1"/>
    <w:locked/>
    <w:rsid w:val="00E215AD"/>
    <w:rPr>
      <w:rFonts w:ascii="Calibri" w:eastAsia="Times New Roman" w:hAnsi="Calibri" w:cs="Times New Roman"/>
      <w:sz w:val="18"/>
      <w:szCs w:val="18"/>
      <w:lang w:val="fr-BE"/>
    </w:rPr>
  </w:style>
  <w:style w:type="paragraph" w:customStyle="1" w:styleId="TableauPara-1">
    <w:name w:val="Tableau_Para-1"/>
    <w:basedOn w:val="Normal"/>
    <w:rsid w:val="00E215AD"/>
    <w:pPr>
      <w:spacing w:after="100" w:line="240" w:lineRule="auto"/>
      <w:jc w:val="both"/>
    </w:pPr>
    <w:rPr>
      <w:rFonts w:ascii="Calibri" w:eastAsia="Times New Roman" w:hAnsi="Calibri" w:cs="Times New Roman"/>
      <w:i/>
      <w:sz w:val="18"/>
      <w:lang w:val="fr-BE"/>
    </w:rPr>
  </w:style>
  <w:style w:type="paragraph" w:customStyle="1" w:styleId="TableauEnumration2">
    <w:name w:val="Tableau_Enumération2"/>
    <w:basedOn w:val="TableauEnumration1"/>
    <w:link w:val="TableauEnumration2Car"/>
    <w:rsid w:val="00E215AD"/>
    <w:pPr>
      <w:numPr>
        <w:numId w:val="3"/>
      </w:numPr>
      <w:spacing w:after="0"/>
    </w:pPr>
  </w:style>
  <w:style w:type="character" w:customStyle="1" w:styleId="TableauEnumration2Car">
    <w:name w:val="Tableau_Enumération2 Car"/>
    <w:link w:val="TableauEnumration2"/>
    <w:rsid w:val="00E215AD"/>
    <w:rPr>
      <w:rFonts w:ascii="Calibri" w:eastAsia="Times New Roman" w:hAnsi="Calibri" w:cs="Times New Roman"/>
      <w:sz w:val="18"/>
      <w:szCs w:val="18"/>
      <w:lang w:val="fr-BE"/>
    </w:rPr>
  </w:style>
  <w:style w:type="character" w:customStyle="1" w:styleId="TableauMotEnEvidence2">
    <w:name w:val="Tableau_MotEnEvidence2"/>
    <w:rsid w:val="00E215AD"/>
    <w:rPr>
      <w:rFonts w:ascii="Times New Roman" w:hAnsi="Times New Roman"/>
      <w:b/>
      <w:iCs/>
      <w:sz w:val="18"/>
      <w:szCs w:val="18"/>
      <w:u w:val="none"/>
    </w:rPr>
  </w:style>
  <w:style w:type="paragraph" w:customStyle="1" w:styleId="Enumration2">
    <w:name w:val="Enumération2"/>
    <w:basedOn w:val="Normal"/>
    <w:rsid w:val="00E215AD"/>
    <w:pPr>
      <w:numPr>
        <w:numId w:val="5"/>
      </w:numPr>
      <w:tabs>
        <w:tab w:val="clear" w:pos="814"/>
        <w:tab w:val="left" w:pos="340"/>
        <w:tab w:val="left" w:pos="567"/>
      </w:tabs>
      <w:spacing w:after="40" w:line="240" w:lineRule="auto"/>
      <w:ind w:left="454" w:hanging="170"/>
      <w:jc w:val="both"/>
    </w:pPr>
    <w:rPr>
      <w:rFonts w:ascii="Calibri" w:eastAsia="Times New Roman" w:hAnsi="Calibri" w:cs="Times New Roman"/>
      <w:sz w:val="20"/>
      <w:lang w:val="fr-B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8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FF40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F40AC"/>
    <w:pPr>
      <w:ind w:left="720"/>
      <w:contextualSpacing/>
    </w:pPr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0A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D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3D33"/>
  </w:style>
  <w:style w:type="paragraph" w:styleId="Pieddepage">
    <w:name w:val="footer"/>
    <w:basedOn w:val="Normal"/>
    <w:link w:val="PieddepageCar"/>
    <w:uiPriority w:val="99"/>
    <w:unhideWhenUsed/>
    <w:rsid w:val="001D3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3D33"/>
  </w:style>
  <w:style w:type="character" w:styleId="Lienhypertexte">
    <w:name w:val="Hyperlink"/>
    <w:basedOn w:val="Policepardfaut"/>
    <w:uiPriority w:val="99"/>
    <w:semiHidden/>
    <w:unhideWhenUsed/>
    <w:rsid w:val="00103995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575540"/>
  </w:style>
  <w:style w:type="paragraph" w:customStyle="1" w:styleId="TableauTitre2">
    <w:name w:val="Tableau_Titre2"/>
    <w:basedOn w:val="Normal"/>
    <w:link w:val="TableauTitre2Car"/>
    <w:rsid w:val="00E215AD"/>
    <w:pPr>
      <w:spacing w:before="100" w:after="100" w:line="240" w:lineRule="auto"/>
      <w:jc w:val="center"/>
    </w:pPr>
    <w:rPr>
      <w:rFonts w:ascii="Arial" w:eastAsia="Times New Roman" w:hAnsi="Arial" w:cs="Times New Roman"/>
      <w:smallCaps/>
      <w:sz w:val="18"/>
      <w:szCs w:val="20"/>
      <w:lang w:val="fr-BE"/>
    </w:rPr>
  </w:style>
  <w:style w:type="character" w:customStyle="1" w:styleId="TableauTitre2Car">
    <w:name w:val="Tableau_Titre2 Car"/>
    <w:link w:val="TableauTitre2"/>
    <w:locked/>
    <w:rsid w:val="00E215AD"/>
    <w:rPr>
      <w:rFonts w:ascii="Arial" w:eastAsia="Times New Roman" w:hAnsi="Arial" w:cs="Times New Roman"/>
      <w:smallCaps/>
      <w:sz w:val="18"/>
      <w:szCs w:val="20"/>
      <w:lang w:val="fr-BE"/>
    </w:rPr>
  </w:style>
  <w:style w:type="paragraph" w:customStyle="1" w:styleId="TableauTitre3">
    <w:name w:val="Tableau_Titre3"/>
    <w:basedOn w:val="TableauTitre2"/>
    <w:rsid w:val="00E215AD"/>
    <w:rPr>
      <w:i/>
      <w:iCs/>
      <w:smallCaps w:val="0"/>
      <w:szCs w:val="18"/>
    </w:rPr>
  </w:style>
  <w:style w:type="paragraph" w:customStyle="1" w:styleId="TableauEnumration1">
    <w:name w:val="Tableau_Enumération1"/>
    <w:basedOn w:val="Normal"/>
    <w:link w:val="TableauEnumration1Car"/>
    <w:rsid w:val="00E215AD"/>
    <w:pPr>
      <w:numPr>
        <w:numId w:val="4"/>
      </w:numPr>
      <w:tabs>
        <w:tab w:val="left" w:pos="567"/>
      </w:tabs>
      <w:spacing w:after="40" w:line="240" w:lineRule="auto"/>
    </w:pPr>
    <w:rPr>
      <w:rFonts w:ascii="Calibri" w:eastAsia="Times New Roman" w:hAnsi="Calibri" w:cs="Times New Roman"/>
      <w:sz w:val="18"/>
      <w:szCs w:val="18"/>
      <w:lang w:val="fr-BE"/>
    </w:rPr>
  </w:style>
  <w:style w:type="character" w:customStyle="1" w:styleId="TableauEnumration1Car">
    <w:name w:val="Tableau_Enumération1 Car"/>
    <w:link w:val="TableauEnumration1"/>
    <w:locked/>
    <w:rsid w:val="00E215AD"/>
    <w:rPr>
      <w:rFonts w:ascii="Calibri" w:eastAsia="Times New Roman" w:hAnsi="Calibri" w:cs="Times New Roman"/>
      <w:sz w:val="18"/>
      <w:szCs w:val="18"/>
      <w:lang w:val="fr-BE"/>
    </w:rPr>
  </w:style>
  <w:style w:type="paragraph" w:customStyle="1" w:styleId="TableauPara-1">
    <w:name w:val="Tableau_Para-1"/>
    <w:basedOn w:val="Normal"/>
    <w:rsid w:val="00E215AD"/>
    <w:pPr>
      <w:spacing w:after="100" w:line="240" w:lineRule="auto"/>
      <w:jc w:val="both"/>
    </w:pPr>
    <w:rPr>
      <w:rFonts w:ascii="Calibri" w:eastAsia="Times New Roman" w:hAnsi="Calibri" w:cs="Times New Roman"/>
      <w:i/>
      <w:sz w:val="18"/>
      <w:lang w:val="fr-BE"/>
    </w:rPr>
  </w:style>
  <w:style w:type="paragraph" w:customStyle="1" w:styleId="TableauEnumration2">
    <w:name w:val="Tableau_Enumération2"/>
    <w:basedOn w:val="TableauEnumration1"/>
    <w:link w:val="TableauEnumration2Car"/>
    <w:rsid w:val="00E215AD"/>
    <w:pPr>
      <w:numPr>
        <w:numId w:val="3"/>
      </w:numPr>
      <w:spacing w:after="0"/>
    </w:pPr>
  </w:style>
  <w:style w:type="character" w:customStyle="1" w:styleId="TableauEnumration2Car">
    <w:name w:val="Tableau_Enumération2 Car"/>
    <w:link w:val="TableauEnumration2"/>
    <w:rsid w:val="00E215AD"/>
    <w:rPr>
      <w:rFonts w:ascii="Calibri" w:eastAsia="Times New Roman" w:hAnsi="Calibri" w:cs="Times New Roman"/>
      <w:sz w:val="18"/>
      <w:szCs w:val="18"/>
      <w:lang w:val="fr-BE"/>
    </w:rPr>
  </w:style>
  <w:style w:type="character" w:customStyle="1" w:styleId="TableauMotEnEvidence2">
    <w:name w:val="Tableau_MotEnEvidence2"/>
    <w:rsid w:val="00E215AD"/>
    <w:rPr>
      <w:rFonts w:ascii="Times New Roman" w:hAnsi="Times New Roman"/>
      <w:b/>
      <w:iCs/>
      <w:sz w:val="18"/>
      <w:szCs w:val="18"/>
      <w:u w:val="none"/>
    </w:rPr>
  </w:style>
  <w:style w:type="paragraph" w:customStyle="1" w:styleId="Enumration2">
    <w:name w:val="Enumération2"/>
    <w:basedOn w:val="Normal"/>
    <w:rsid w:val="00E215AD"/>
    <w:pPr>
      <w:numPr>
        <w:numId w:val="5"/>
      </w:numPr>
      <w:tabs>
        <w:tab w:val="clear" w:pos="814"/>
        <w:tab w:val="left" w:pos="340"/>
        <w:tab w:val="left" w:pos="567"/>
      </w:tabs>
      <w:spacing w:after="40" w:line="240" w:lineRule="auto"/>
      <w:ind w:left="454" w:hanging="170"/>
      <w:jc w:val="both"/>
    </w:pPr>
    <w:rPr>
      <w:rFonts w:ascii="Calibri" w:eastAsia="Times New Roman" w:hAnsi="Calibri" w:cs="Times New Roman"/>
      <w:sz w:val="20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1.jpg"/><Relationship Id="rId34" Type="http://schemas.openxmlformats.org/officeDocument/2006/relationships/image" Target="media/image22.jpg"/><Relationship Id="rId35" Type="http://schemas.openxmlformats.org/officeDocument/2006/relationships/image" Target="media/image23.jpg"/><Relationship Id="rId36" Type="http://schemas.openxmlformats.org/officeDocument/2006/relationships/image" Target="media/image24.jp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s://kenneseditions.com/" TargetMode="External"/><Relationship Id="rId13" Type="http://schemas.openxmlformats.org/officeDocument/2006/relationships/hyperlink" Target="https://www.alice-editions.be/" TargetMode="External"/><Relationship Id="rId14" Type="http://schemas.openxmlformats.org/officeDocument/2006/relationships/hyperlink" Target="https://www.mijade.be/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irennejulie:Library:Application%20Support:Microsoft:Office:Mode&#768;les%20utilisateur:Mes%20mode&#768;les:mode&#768;le%20cours%20Jul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modèle cours Julie.dotx</Template>
  <TotalTime>191</TotalTime>
  <Pages>12</Pages>
  <Words>1904</Words>
  <Characters>10472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Pirenne</dc:creator>
  <cp:keywords/>
  <dc:description/>
  <cp:lastModifiedBy>Julie Pirenne</cp:lastModifiedBy>
  <cp:revision>29</cp:revision>
  <cp:lastPrinted>2022-08-22T19:13:00Z</cp:lastPrinted>
  <dcterms:created xsi:type="dcterms:W3CDTF">2021-08-18T08:53:00Z</dcterms:created>
  <dcterms:modified xsi:type="dcterms:W3CDTF">2022-12-01T14:25:00Z</dcterms:modified>
</cp:coreProperties>
</file>